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E2F55" w:rsidRDefault="00600C3E" w:rsidP="00DE2F55">
      <w:pPr>
        <w:tabs>
          <w:tab w:val="left" w:pos="1161"/>
        </w:tabs>
        <w:sectPr w:rsidR="00DE2F55" w:rsidSect="002360CB">
          <w:headerReference w:type="default" r:id="rId9"/>
          <w:headerReference w:type="first" r:id="rId10"/>
          <w:pgSz w:w="16838" w:h="11906" w:orient="landscape" w:code="9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editId="17652D27">
                <wp:simplePos x="0" y="0"/>
                <wp:positionH relativeFrom="page">
                  <wp:posOffset>7077075</wp:posOffset>
                </wp:positionH>
                <wp:positionV relativeFrom="page">
                  <wp:posOffset>2381250</wp:posOffset>
                </wp:positionV>
                <wp:extent cx="2017395" cy="3848100"/>
                <wp:effectExtent l="0" t="0" r="0" b="0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84810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00C3E" w:rsidRDefault="00600C3E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1D9E4B57" wp14:editId="5CBD0166">
                                  <wp:extent cx="2886075" cy="3390236"/>
                                  <wp:effectExtent l="0" t="0" r="0" b="1270"/>
                                  <wp:docPr id="3" name="Picture 3" descr="http://www.padstowhts-p.schools.nsw.edu.au/cmsresources/padstow-heights-public-school/album_images/2011/10/tempimagefile_42016_1318135490744_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padstowhts-p.schools.nsw.edu.au/cmsresources/padstow-heights-public-school/album_images/2011/10/tempimagefile_42016_1318135490744_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6075" cy="33902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7.25pt;margin-top:187.5pt;width:158.85pt;height:303pt;z-index:251670528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" o:allowincell="f" filled="f" stroked="f" strokeweight="6pt">
                <v:stroke linestyle="thickThin"/>
                <v:textbox inset="10.8pt,7.2pt,10.8pt,7.2pt">
                  <w:txbxContent>
                    <w:p w:rsidR="00600C3E" w:rsidRDefault="00600C3E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1D9E4B57" wp14:editId="5CBD0166">
                            <wp:extent cx="2886075" cy="3390236"/>
                            <wp:effectExtent l="0" t="0" r="0" b="1270"/>
                            <wp:docPr id="3" name="Picture 3" descr="http://www.padstowhts-p.schools.nsw.edu.au/cmsresources/padstow-heights-public-school/album_images/2011/10/tempimagefile_42016_1318135490744_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padstowhts-p.schools.nsw.edu.au/cmsresources/padstow-heights-public-school/album_images/2011/10/tempimagefile_42016_1318135490744_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6075" cy="33902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A152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54CC694" wp14:editId="3D6AD9F5">
                <wp:simplePos x="0" y="0"/>
                <wp:positionH relativeFrom="column">
                  <wp:posOffset>3514725</wp:posOffset>
                </wp:positionH>
                <wp:positionV relativeFrom="paragraph">
                  <wp:posOffset>492125</wp:posOffset>
                </wp:positionV>
                <wp:extent cx="2717800" cy="5838825"/>
                <wp:effectExtent l="0" t="0" r="0" b="9525"/>
                <wp:wrapNone/>
                <wp:docPr id="2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0" cy="5838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2643" w:rsidRPr="00B57924" w:rsidRDefault="00B926DE" w:rsidP="009D2643">
                            <w:pPr>
                              <w:pStyle w:val="BodyText1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Padstow Heights </w:t>
                            </w:r>
                            <w:r w:rsidR="009D2643" w:rsidRPr="00B57924">
                              <w:rPr>
                                <w:color w:val="000000" w:themeColor="text1"/>
                              </w:rPr>
                              <w:t xml:space="preserve">Public School is </w:t>
                            </w:r>
                            <w:r w:rsidR="00BB5F88">
                              <w:rPr>
                                <w:color w:val="000000" w:themeColor="text1"/>
                              </w:rPr>
                              <w:t xml:space="preserve">located in a </w:t>
                            </w:r>
                            <w:r>
                              <w:rPr>
                                <w:color w:val="FF0000"/>
                              </w:rPr>
                              <w:t>residential area on Chamberlain Road</w:t>
                            </w:r>
                            <w:r w:rsidR="004B21F2" w:rsidRPr="00633713">
                              <w:rPr>
                                <w:color w:val="FF0000"/>
                              </w:rPr>
                              <w:t>.</w:t>
                            </w:r>
                          </w:p>
                          <w:p w:rsidR="009D2643" w:rsidRPr="00D86399" w:rsidRDefault="00B926DE" w:rsidP="009D2643">
                            <w:pPr>
                              <w:pStyle w:val="BodyText1"/>
                            </w:pPr>
                            <w:r>
                              <w:rPr>
                                <w:color w:val="FF0000"/>
                              </w:rPr>
                              <w:t>Padstow Heights</w:t>
                            </w:r>
                            <w:r w:rsidR="00633713" w:rsidRPr="00D86399">
                              <w:t xml:space="preserve"> </w:t>
                            </w:r>
                            <w:r w:rsidR="009D2643" w:rsidRPr="00D86399">
                              <w:t>Public School has a road safety education program with quality teaching and learning a</w:t>
                            </w:r>
                            <w:r w:rsidR="00633713">
                              <w:t>ctivities for all our students. But, we need your support</w:t>
                            </w:r>
                          </w:p>
                          <w:p w:rsidR="009D2643" w:rsidRPr="00D86399" w:rsidRDefault="009D2643" w:rsidP="009D2643">
                            <w:pPr>
                              <w:pStyle w:val="BodyText1"/>
                            </w:pPr>
                            <w:r w:rsidRPr="00D86399">
                              <w:t>Parent</w:t>
                            </w:r>
                            <w:r w:rsidR="00633713">
                              <w:t>s</w:t>
                            </w:r>
                            <w:r w:rsidRPr="00D86399">
                              <w:t xml:space="preserve"> please</w:t>
                            </w:r>
                            <w:r w:rsidR="00633713">
                              <w:t>;</w:t>
                            </w:r>
                          </w:p>
                          <w:p w:rsidR="009D2643" w:rsidRDefault="009D2643" w:rsidP="009D2643">
                            <w:pPr>
                              <w:pStyle w:val="BodyText1"/>
                              <w:numPr>
                                <w:ilvl w:val="0"/>
                                <w:numId w:val="4"/>
                              </w:numPr>
                            </w:pPr>
                            <w:r w:rsidRPr="00D86399">
                              <w:t>always meet your child on the school side of the road</w:t>
                            </w:r>
                          </w:p>
                          <w:p w:rsidR="00BB5F88" w:rsidRPr="00D86399" w:rsidRDefault="00BB5F88" w:rsidP="009D2643">
                            <w:pPr>
                              <w:pStyle w:val="BodyText1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refrain from parking in the Staff Car Park or using this area to enter the school</w:t>
                            </w:r>
                          </w:p>
                          <w:p w:rsidR="00633713" w:rsidRDefault="00633713" w:rsidP="00633713">
                            <w:pPr>
                              <w:pStyle w:val="BodyText1"/>
                              <w:numPr>
                                <w:ilvl w:val="0"/>
                                <w:numId w:val="4"/>
                              </w:numPr>
                            </w:pPr>
                            <w:r w:rsidRPr="00D86399">
                              <w:t>never double park your car</w:t>
                            </w:r>
                          </w:p>
                          <w:p w:rsidR="00633713" w:rsidRPr="00D86399" w:rsidRDefault="00633713" w:rsidP="00633713">
                            <w:pPr>
                              <w:pStyle w:val="BodyText1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do not remain longer than 2 minutes in the ‘no parking’ zone</w:t>
                            </w:r>
                          </w:p>
                          <w:p w:rsidR="009D2643" w:rsidRPr="00D86399" w:rsidRDefault="009D2643" w:rsidP="009D2643">
                            <w:pPr>
                              <w:pStyle w:val="BodyText1"/>
                              <w:numPr>
                                <w:ilvl w:val="0"/>
                                <w:numId w:val="4"/>
                              </w:numPr>
                            </w:pPr>
                            <w:r w:rsidRPr="00D86399">
                              <w:t>always be a role model for your chi</w:t>
                            </w:r>
                            <w:r w:rsidR="00633713">
                              <w:t>ld</w:t>
                            </w:r>
                          </w:p>
                          <w:p w:rsidR="009D2643" w:rsidRPr="00D86399" w:rsidRDefault="009D2643" w:rsidP="009D2643">
                            <w:pPr>
                              <w:pStyle w:val="BodyText1"/>
                              <w:numPr>
                                <w:ilvl w:val="0"/>
                                <w:numId w:val="4"/>
                              </w:numPr>
                            </w:pPr>
                            <w:r w:rsidRPr="00D86399">
                              <w:t>never call your child across the road</w:t>
                            </w:r>
                          </w:p>
                          <w:p w:rsidR="009D2643" w:rsidRDefault="009D2643" w:rsidP="009D2643">
                            <w:pPr>
                              <w:pStyle w:val="BodyText1"/>
                              <w:numPr>
                                <w:ilvl w:val="0"/>
                                <w:numId w:val="4"/>
                              </w:numPr>
                            </w:pPr>
                            <w:r w:rsidRPr="00D86399">
                              <w:t>always obey the 40km</w:t>
                            </w:r>
                            <w:r w:rsidR="00633713">
                              <w:t xml:space="preserve"> speed zone</w:t>
                            </w:r>
                          </w:p>
                          <w:p w:rsidR="00633713" w:rsidRPr="00D86399" w:rsidRDefault="00633713" w:rsidP="00633713">
                            <w:pPr>
                              <w:pStyle w:val="BodyText1"/>
                            </w:pPr>
                          </w:p>
                          <w:p w:rsidR="00EF4293" w:rsidRDefault="009D2643" w:rsidP="00A60D42">
                            <w:pPr>
                              <w:pStyle w:val="BodyText1"/>
                            </w:pPr>
                            <w:r w:rsidRPr="00D86399">
                              <w:t xml:space="preserve">Please help support us by setting good examples, obeying all road rules and practising safe road </w:t>
                            </w:r>
                            <w:r>
                              <w:t xml:space="preserve">behaviours with your children. </w:t>
                            </w:r>
                          </w:p>
                          <w:p w:rsidR="005A1527" w:rsidRDefault="005A1527" w:rsidP="00A60D42">
                            <w:pPr>
                              <w:pStyle w:val="BodyText1"/>
                            </w:pPr>
                            <w:r>
                              <w:t>Lindy Bryant</w:t>
                            </w:r>
                          </w:p>
                          <w:p w:rsidR="005A1527" w:rsidRDefault="005A1527" w:rsidP="00A60D42">
                            <w:pPr>
                              <w:pStyle w:val="BodyText1"/>
                            </w:pPr>
                            <w:r>
                              <w:t>Principal</w:t>
                            </w:r>
                          </w:p>
                          <w:p w:rsidR="005A1527" w:rsidRPr="005A1527" w:rsidRDefault="005A1527" w:rsidP="00A60D42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276.75pt;margin-top:38.75pt;width:214pt;height:459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n1jtwIAALs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" filled="f" stroked="f">
                <v:textbox>
                  <w:txbxContent>
                    <w:p w:rsidR="009D2643" w:rsidRPr="00B57924" w:rsidRDefault="00B926DE" w:rsidP="009D2643">
                      <w:pPr>
                        <w:pStyle w:val="BodyText1"/>
                        <w:rPr>
                          <w:color w:val="000000" w:themeColor="text1"/>
                        </w:rPr>
                      </w:pPr>
                      <w:r>
                        <w:rPr>
                          <w:color w:val="FF0000"/>
                        </w:rPr>
                        <w:t xml:space="preserve">Padstow Heights </w:t>
                      </w:r>
                      <w:r w:rsidR="009D2643" w:rsidRPr="00B57924">
                        <w:rPr>
                          <w:color w:val="000000" w:themeColor="text1"/>
                        </w:rPr>
                        <w:t xml:space="preserve">Public School is </w:t>
                      </w:r>
                      <w:r w:rsidR="00BB5F88">
                        <w:rPr>
                          <w:color w:val="000000" w:themeColor="text1"/>
                        </w:rPr>
                        <w:t xml:space="preserve">located in a </w:t>
                      </w:r>
                      <w:r>
                        <w:rPr>
                          <w:color w:val="FF0000"/>
                        </w:rPr>
                        <w:t>residential area on Chamberlain Road</w:t>
                      </w:r>
                      <w:r w:rsidR="004B21F2" w:rsidRPr="00633713">
                        <w:rPr>
                          <w:color w:val="FF0000"/>
                        </w:rPr>
                        <w:t>.</w:t>
                      </w:r>
                    </w:p>
                    <w:p w:rsidR="009D2643" w:rsidRPr="00D86399" w:rsidRDefault="00B926DE" w:rsidP="009D2643">
                      <w:pPr>
                        <w:pStyle w:val="BodyText1"/>
                      </w:pPr>
                      <w:r>
                        <w:rPr>
                          <w:color w:val="FF0000"/>
                        </w:rPr>
                        <w:t>Padstow Heights</w:t>
                      </w:r>
                      <w:r w:rsidR="00633713" w:rsidRPr="00D86399">
                        <w:t xml:space="preserve"> </w:t>
                      </w:r>
                      <w:r w:rsidR="009D2643" w:rsidRPr="00D86399">
                        <w:t>Public School has a road safety education program with quality teaching and learning a</w:t>
                      </w:r>
                      <w:r w:rsidR="00633713">
                        <w:t>ctivities for all our students. But, we need your support</w:t>
                      </w:r>
                    </w:p>
                    <w:p w:rsidR="009D2643" w:rsidRPr="00D86399" w:rsidRDefault="009D2643" w:rsidP="009D2643">
                      <w:pPr>
                        <w:pStyle w:val="BodyText1"/>
                      </w:pPr>
                      <w:r w:rsidRPr="00D86399">
                        <w:t>Parent</w:t>
                      </w:r>
                      <w:r w:rsidR="00633713">
                        <w:t>s</w:t>
                      </w:r>
                      <w:r w:rsidRPr="00D86399">
                        <w:t xml:space="preserve"> please</w:t>
                      </w:r>
                      <w:r w:rsidR="00633713">
                        <w:t>;</w:t>
                      </w:r>
                    </w:p>
                    <w:p w:rsidR="009D2643" w:rsidRDefault="009D2643" w:rsidP="009D2643">
                      <w:pPr>
                        <w:pStyle w:val="BodyText1"/>
                        <w:numPr>
                          <w:ilvl w:val="0"/>
                          <w:numId w:val="4"/>
                        </w:numPr>
                      </w:pPr>
                      <w:r w:rsidRPr="00D86399">
                        <w:t>always meet your child on the school side of the road</w:t>
                      </w:r>
                    </w:p>
                    <w:p w:rsidR="00BB5F88" w:rsidRPr="00D86399" w:rsidRDefault="00BB5F88" w:rsidP="009D2643">
                      <w:pPr>
                        <w:pStyle w:val="BodyText1"/>
                        <w:numPr>
                          <w:ilvl w:val="0"/>
                          <w:numId w:val="4"/>
                        </w:numPr>
                      </w:pPr>
                      <w:r>
                        <w:t>refrain from parking in the Staff Car Park or using this area to enter the school</w:t>
                      </w:r>
                    </w:p>
                    <w:p w:rsidR="00633713" w:rsidRDefault="00633713" w:rsidP="00633713">
                      <w:pPr>
                        <w:pStyle w:val="BodyText1"/>
                        <w:numPr>
                          <w:ilvl w:val="0"/>
                          <w:numId w:val="4"/>
                        </w:numPr>
                      </w:pPr>
                      <w:r w:rsidRPr="00D86399">
                        <w:t>never double park your car</w:t>
                      </w:r>
                    </w:p>
                    <w:p w:rsidR="00633713" w:rsidRPr="00D86399" w:rsidRDefault="00633713" w:rsidP="00633713">
                      <w:pPr>
                        <w:pStyle w:val="BodyText1"/>
                        <w:numPr>
                          <w:ilvl w:val="0"/>
                          <w:numId w:val="4"/>
                        </w:numPr>
                      </w:pPr>
                      <w:r>
                        <w:t>do not remain longer than 2 minutes in the ‘no parking’ zone</w:t>
                      </w:r>
                    </w:p>
                    <w:p w:rsidR="009D2643" w:rsidRPr="00D86399" w:rsidRDefault="009D2643" w:rsidP="009D2643">
                      <w:pPr>
                        <w:pStyle w:val="BodyText1"/>
                        <w:numPr>
                          <w:ilvl w:val="0"/>
                          <w:numId w:val="4"/>
                        </w:numPr>
                      </w:pPr>
                      <w:r w:rsidRPr="00D86399">
                        <w:t>always be a role model for your chi</w:t>
                      </w:r>
                      <w:r w:rsidR="00633713">
                        <w:t>ld</w:t>
                      </w:r>
                    </w:p>
                    <w:p w:rsidR="009D2643" w:rsidRPr="00D86399" w:rsidRDefault="009D2643" w:rsidP="009D2643">
                      <w:pPr>
                        <w:pStyle w:val="BodyText1"/>
                        <w:numPr>
                          <w:ilvl w:val="0"/>
                          <w:numId w:val="4"/>
                        </w:numPr>
                      </w:pPr>
                      <w:r w:rsidRPr="00D86399">
                        <w:t>never call your child across the road</w:t>
                      </w:r>
                    </w:p>
                    <w:p w:rsidR="009D2643" w:rsidRDefault="009D2643" w:rsidP="009D2643">
                      <w:pPr>
                        <w:pStyle w:val="BodyText1"/>
                        <w:numPr>
                          <w:ilvl w:val="0"/>
                          <w:numId w:val="4"/>
                        </w:numPr>
                      </w:pPr>
                      <w:r w:rsidRPr="00D86399">
                        <w:t>always obey the 40km</w:t>
                      </w:r>
                      <w:r w:rsidR="00633713">
                        <w:t xml:space="preserve"> speed zone</w:t>
                      </w:r>
                    </w:p>
                    <w:p w:rsidR="00633713" w:rsidRPr="00D86399" w:rsidRDefault="00633713" w:rsidP="00633713">
                      <w:pPr>
                        <w:pStyle w:val="BodyText1"/>
                      </w:pPr>
                    </w:p>
                    <w:p w:rsidR="00EF4293" w:rsidRDefault="009D2643" w:rsidP="00A60D42">
                      <w:pPr>
                        <w:pStyle w:val="BodyText1"/>
                      </w:pPr>
                      <w:r w:rsidRPr="00D86399">
                        <w:t xml:space="preserve">Please help support us by setting good examples, obeying all road rules and practising safe road </w:t>
                      </w:r>
                      <w:r>
                        <w:t xml:space="preserve">behaviours with your children. </w:t>
                      </w:r>
                    </w:p>
                    <w:p w:rsidR="005A1527" w:rsidRDefault="005A1527" w:rsidP="00A60D42">
                      <w:pPr>
                        <w:pStyle w:val="BodyText1"/>
                      </w:pPr>
                      <w:r>
                        <w:t>Lindy Bryant</w:t>
                      </w:r>
                    </w:p>
                    <w:p w:rsidR="005A1527" w:rsidRDefault="005A1527" w:rsidP="00A60D42">
                      <w:pPr>
                        <w:pStyle w:val="BodyText1"/>
                      </w:pPr>
                      <w:r>
                        <w:t>Principal</w:t>
                      </w:r>
                    </w:p>
                    <w:p w:rsidR="005A1527" w:rsidRPr="005A1527" w:rsidRDefault="005A1527" w:rsidP="00A60D42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B926D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A04201" wp14:editId="5111072A">
                <wp:simplePos x="0" y="0"/>
                <wp:positionH relativeFrom="column">
                  <wp:posOffset>3505200</wp:posOffset>
                </wp:positionH>
                <wp:positionV relativeFrom="paragraph">
                  <wp:posOffset>-69850</wp:posOffset>
                </wp:positionV>
                <wp:extent cx="2728595" cy="647700"/>
                <wp:effectExtent l="0" t="0" r="0" b="0"/>
                <wp:wrapNone/>
                <wp:docPr id="2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859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7C37" w:rsidRPr="00B926DE" w:rsidRDefault="00B926DE" w:rsidP="00B926DE">
                            <w:pPr>
                              <w:pStyle w:val="H1"/>
                              <w:spacing w:after="300"/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6"/>
                              </w:rPr>
                              <w:t>Road S</w:t>
                            </w:r>
                            <w:r w:rsidR="00557C37" w:rsidRPr="00B926DE">
                              <w:rPr>
                                <w:sz w:val="32"/>
                                <w:szCs w:val="36"/>
                              </w:rPr>
                              <w:t>a</w:t>
                            </w:r>
                            <w:r w:rsidR="00AE6425" w:rsidRPr="00B926DE">
                              <w:rPr>
                                <w:sz w:val="32"/>
                                <w:szCs w:val="36"/>
                              </w:rPr>
                              <w:t xml:space="preserve">fety at </w:t>
                            </w:r>
                            <w:r w:rsidRPr="00B926DE">
                              <w:rPr>
                                <w:color w:val="FF0000"/>
                                <w:sz w:val="32"/>
                                <w:szCs w:val="36"/>
                              </w:rPr>
                              <w:t>Padstow Heights</w:t>
                            </w:r>
                            <w:r w:rsidR="00B51DB0" w:rsidRPr="00B926DE">
                              <w:rPr>
                                <w:color w:val="FF0000"/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="00557C37" w:rsidRPr="00B926DE">
                              <w:rPr>
                                <w:sz w:val="32"/>
                                <w:szCs w:val="36"/>
                              </w:rPr>
                              <w:t>Public School</w:t>
                            </w:r>
                          </w:p>
                          <w:p w:rsidR="00557C37" w:rsidRDefault="00557C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28" type="#_x0000_t202" style="position:absolute;margin-left:276pt;margin-top:-5.5pt;width:214.85pt;height:5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" filled="f" stroked="f">
                <v:textbox>
                  <w:txbxContent>
                    <w:p w:rsidR="00557C37" w:rsidRPr="00B926DE" w:rsidRDefault="00B926DE" w:rsidP="00B926DE">
                      <w:pPr>
                        <w:pStyle w:val="H1"/>
                        <w:spacing w:after="300"/>
                        <w:jc w:val="center"/>
                        <w:rPr>
                          <w:sz w:val="28"/>
                          <w:szCs w:val="32"/>
                        </w:rPr>
                      </w:pPr>
                      <w:r>
                        <w:rPr>
                          <w:sz w:val="32"/>
                          <w:szCs w:val="36"/>
                        </w:rPr>
                        <w:t>Road S</w:t>
                      </w:r>
                      <w:r w:rsidR="00557C37" w:rsidRPr="00B926DE">
                        <w:rPr>
                          <w:sz w:val="32"/>
                          <w:szCs w:val="36"/>
                        </w:rPr>
                        <w:t>a</w:t>
                      </w:r>
                      <w:r w:rsidR="00AE6425" w:rsidRPr="00B926DE">
                        <w:rPr>
                          <w:sz w:val="32"/>
                          <w:szCs w:val="36"/>
                        </w:rPr>
                        <w:t xml:space="preserve">fety at </w:t>
                      </w:r>
                      <w:r w:rsidRPr="00B926DE">
                        <w:rPr>
                          <w:color w:val="FF0000"/>
                          <w:sz w:val="32"/>
                          <w:szCs w:val="36"/>
                        </w:rPr>
                        <w:t>Padstow Heights</w:t>
                      </w:r>
                      <w:r w:rsidR="00B51DB0" w:rsidRPr="00B926DE">
                        <w:rPr>
                          <w:color w:val="FF0000"/>
                          <w:sz w:val="32"/>
                          <w:szCs w:val="36"/>
                        </w:rPr>
                        <w:t xml:space="preserve"> </w:t>
                      </w:r>
                      <w:r w:rsidR="00557C37" w:rsidRPr="00B926DE">
                        <w:rPr>
                          <w:sz w:val="32"/>
                          <w:szCs w:val="36"/>
                        </w:rPr>
                        <w:t>Public School</w:t>
                      </w:r>
                    </w:p>
                    <w:p w:rsidR="00557C37" w:rsidRDefault="00557C37"/>
                  </w:txbxContent>
                </v:textbox>
              </v:shape>
            </w:pict>
          </mc:Fallback>
        </mc:AlternateContent>
      </w:r>
      <w:r w:rsidR="00AF47D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236220</wp:posOffset>
                </wp:positionV>
                <wp:extent cx="3281045" cy="741680"/>
                <wp:effectExtent l="0" t="0" r="0" b="1270"/>
                <wp:wrapNone/>
                <wp:docPr id="2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1045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2643" w:rsidRPr="009D2643" w:rsidRDefault="009D2643" w:rsidP="00B57924">
                            <w:pPr>
                              <w:pStyle w:val="H1"/>
                              <w:rPr>
                                <w:szCs w:val="36"/>
                              </w:rPr>
                            </w:pPr>
                            <w:r w:rsidRPr="00431AE6">
                              <w:rPr>
                                <w:color w:val="FFFFFF"/>
                              </w:rPr>
                              <w:t>Tips for makin</w:t>
                            </w:r>
                            <w:r>
                              <w:rPr>
                                <w:color w:val="FFFFFF"/>
                              </w:rPr>
                              <w:t>g the</w:t>
                            </w:r>
                            <w:r>
                              <w:rPr>
                                <w:color w:val="FFFFFF"/>
                              </w:rPr>
                              <w:br/>
                            </w:r>
                            <w:r w:rsidRPr="00431AE6">
                              <w:rPr>
                                <w:color w:val="FFFFFF"/>
                              </w:rPr>
                              <w:t>school run safer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29" type="#_x0000_t202" style="position:absolute;margin-left:-3pt;margin-top:18.6pt;width:258.35pt;height:58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r//vQIAAMI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" filled="f" stroked="f">
                <v:textbox>
                  <w:txbxContent>
                    <w:p w:rsidR="009D2643" w:rsidRPr="009D2643" w:rsidRDefault="009D2643" w:rsidP="00B57924">
                      <w:pPr>
                        <w:pStyle w:val="H1"/>
                        <w:rPr>
                          <w:szCs w:val="36"/>
                        </w:rPr>
                      </w:pPr>
                      <w:r w:rsidRPr="00431AE6">
                        <w:rPr>
                          <w:color w:val="FFFFFF"/>
                        </w:rPr>
                        <w:t>Tips for makin</w:t>
                      </w:r>
                      <w:r>
                        <w:rPr>
                          <w:color w:val="FFFFFF"/>
                        </w:rPr>
                        <w:t>g the</w:t>
                      </w:r>
                      <w:r>
                        <w:rPr>
                          <w:color w:val="FFFFFF"/>
                        </w:rPr>
                        <w:br/>
                      </w:r>
                      <w:r w:rsidRPr="00431AE6">
                        <w:rPr>
                          <w:color w:val="FFFFFF"/>
                        </w:rPr>
                        <w:t>school run safer</w:t>
                      </w:r>
                    </w:p>
                  </w:txbxContent>
                </v:textbox>
              </v:shape>
            </w:pict>
          </mc:Fallback>
        </mc:AlternateContent>
      </w:r>
      <w:r w:rsidR="00AF47D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6795135</wp:posOffset>
                </wp:positionH>
                <wp:positionV relativeFrom="paragraph">
                  <wp:posOffset>-268605</wp:posOffset>
                </wp:positionV>
                <wp:extent cx="3281045" cy="126555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1045" cy="1265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4293" w:rsidRPr="00286133" w:rsidRDefault="00B926DE" w:rsidP="00172B2D">
                            <w:pPr>
                              <w:jc w:val="center"/>
                              <w:rPr>
                                <w:color w:val="FFFFFF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cs="Arial"/>
                                <w:color w:val="FF0000"/>
                                <w:sz w:val="46"/>
                                <w:szCs w:val="46"/>
                              </w:rPr>
                              <w:t>Padstow Heights</w:t>
                            </w:r>
                            <w:r w:rsidR="004B21F2" w:rsidRPr="00633713">
                              <w:rPr>
                                <w:rFonts w:cs="Arial"/>
                                <w:color w:val="FF0000"/>
                                <w:sz w:val="46"/>
                                <w:szCs w:val="46"/>
                              </w:rPr>
                              <w:t xml:space="preserve"> </w:t>
                            </w:r>
                            <w:r w:rsidR="00EF4293" w:rsidRPr="00286133">
                              <w:rPr>
                                <w:rFonts w:cs="Arial"/>
                                <w:color w:val="FFFFFF"/>
                                <w:sz w:val="46"/>
                                <w:szCs w:val="46"/>
                              </w:rPr>
                              <w:t>Public School</w:t>
                            </w:r>
                          </w:p>
                          <w:p w:rsidR="00EF4293" w:rsidRDefault="00EF4293" w:rsidP="00172B2D">
                            <w:pPr>
                              <w:jc w:val="center"/>
                              <w:rPr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Road Safety</w:t>
                            </w:r>
                            <w:r w:rsidRPr="000B455A"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 Education</w:t>
                            </w:r>
                          </w:p>
                          <w:p w:rsidR="00253F37" w:rsidRPr="000B455A" w:rsidRDefault="00253F37">
                            <w:pPr>
                              <w:rPr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535.05pt;margin-top:-21.15pt;width:258.35pt;height:99.6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" filled="f" stroked="f">
                <v:textbox>
                  <w:txbxContent>
                    <w:p w:rsidR="00EF4293" w:rsidRPr="00286133" w:rsidRDefault="00B926DE" w:rsidP="00172B2D">
                      <w:pPr>
                        <w:jc w:val="center"/>
                        <w:rPr>
                          <w:color w:val="FFFFFF"/>
                          <w:sz w:val="46"/>
                          <w:szCs w:val="46"/>
                        </w:rPr>
                      </w:pPr>
                      <w:r>
                        <w:rPr>
                          <w:rFonts w:cs="Arial"/>
                          <w:color w:val="FF0000"/>
                          <w:sz w:val="46"/>
                          <w:szCs w:val="46"/>
                        </w:rPr>
                        <w:t>Padstow Heights</w:t>
                      </w:r>
                      <w:r w:rsidR="004B21F2" w:rsidRPr="00633713">
                        <w:rPr>
                          <w:rFonts w:cs="Arial"/>
                          <w:color w:val="FF0000"/>
                          <w:sz w:val="46"/>
                          <w:szCs w:val="46"/>
                        </w:rPr>
                        <w:t xml:space="preserve"> </w:t>
                      </w:r>
                      <w:r w:rsidR="00EF4293" w:rsidRPr="00286133">
                        <w:rPr>
                          <w:rFonts w:cs="Arial"/>
                          <w:color w:val="FFFFFF"/>
                          <w:sz w:val="46"/>
                          <w:szCs w:val="46"/>
                        </w:rPr>
                        <w:t>Public School</w:t>
                      </w:r>
                    </w:p>
                    <w:p w:rsidR="00EF4293" w:rsidRDefault="00EF4293" w:rsidP="00172B2D">
                      <w:pPr>
                        <w:jc w:val="center"/>
                        <w:rPr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Road Safety</w:t>
                      </w:r>
                      <w:r w:rsidRPr="000B455A">
                        <w:rPr>
                          <w:color w:val="FFFFFF"/>
                          <w:sz w:val="36"/>
                          <w:szCs w:val="36"/>
                        </w:rPr>
                        <w:t xml:space="preserve"> Education</w:t>
                      </w:r>
                    </w:p>
                    <w:p w:rsidR="00253F37" w:rsidRPr="000B455A" w:rsidRDefault="00253F37">
                      <w:pPr>
                        <w:rPr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47D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6896100</wp:posOffset>
                </wp:positionH>
                <wp:positionV relativeFrom="paragraph">
                  <wp:posOffset>5952490</wp:posOffset>
                </wp:positionV>
                <wp:extent cx="3170555" cy="669290"/>
                <wp:effectExtent l="0" t="0" r="0" b="0"/>
                <wp:wrapNone/>
                <wp:docPr id="2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66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7909" w:rsidRPr="00053AFF" w:rsidRDefault="00587909" w:rsidP="00587909">
                            <w:pPr>
                              <w:rPr>
                                <w:rFonts w:cs="Arial"/>
                                <w:color w:val="FFFFFF"/>
                              </w:rPr>
                            </w:pPr>
                            <w:r>
                              <w:rPr>
                                <w:rFonts w:cs="Arial"/>
                                <w:color w:val="FFFFFF"/>
                              </w:rPr>
                              <w:t>Road safety practices are essential around all schools. Please read the following road safety advice specific for our school.</w:t>
                            </w:r>
                          </w:p>
                          <w:p w:rsidR="00EF4293" w:rsidRPr="00587909" w:rsidRDefault="00EF4293" w:rsidP="005879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543pt;margin-top:468.7pt;width:249.65pt;height:52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QWVugIAAME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" filled="f" stroked="f">
                <v:textbox>
                  <w:txbxContent>
                    <w:p w:rsidR="00587909" w:rsidRPr="00053AFF" w:rsidRDefault="00587909" w:rsidP="00587909">
                      <w:pPr>
                        <w:rPr>
                          <w:rFonts w:cs="Arial"/>
                          <w:color w:val="FFFFFF"/>
                        </w:rPr>
                      </w:pPr>
                      <w:r>
                        <w:rPr>
                          <w:rFonts w:cs="Arial"/>
                          <w:color w:val="FFFFFF"/>
                        </w:rPr>
                        <w:t>Road safety practices are essential around all schools. Please read the following road safety advice specific for our school.</w:t>
                      </w:r>
                    </w:p>
                    <w:p w:rsidR="00EF4293" w:rsidRPr="00587909" w:rsidRDefault="00EF4293" w:rsidP="00587909"/>
                  </w:txbxContent>
                </v:textbox>
              </v:shape>
            </w:pict>
          </mc:Fallback>
        </mc:AlternateContent>
      </w:r>
      <w:r w:rsidR="00AF47D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1135380</wp:posOffset>
                </wp:positionV>
                <wp:extent cx="2717800" cy="5248275"/>
                <wp:effectExtent l="0" t="0" r="0" b="9525"/>
                <wp:wrapNone/>
                <wp:docPr id="2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0" cy="524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2643" w:rsidRPr="00A323BE" w:rsidRDefault="009D2643" w:rsidP="009D2643">
                            <w:pPr>
                              <w:pStyle w:val="BodyText1"/>
                              <w:spacing w:after="120"/>
                            </w:pPr>
                            <w:r w:rsidRPr="00A323BE">
                              <w:t>Most schools experience heavy traffic congestion at school drop off and pick up times.</w:t>
                            </w:r>
                          </w:p>
                          <w:p w:rsidR="009D2643" w:rsidRPr="00A323BE" w:rsidRDefault="009D2643" w:rsidP="009D2643">
                            <w:pPr>
                              <w:pStyle w:val="BodyText1"/>
                              <w:spacing w:after="120"/>
                            </w:pPr>
                            <w:r w:rsidRPr="00A323BE">
                              <w:t>However it is still the responsibility of all parents and carers to ensure they follow the road rules around</w:t>
                            </w:r>
                            <w:r w:rsidR="004B21F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B926DE">
                              <w:rPr>
                                <w:color w:val="FF0000"/>
                              </w:rPr>
                              <w:t>Padstow Heights</w:t>
                            </w:r>
                            <w:r w:rsidR="0063371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A323BE">
                              <w:t>Public School.</w:t>
                            </w:r>
                          </w:p>
                          <w:p w:rsidR="009D2643" w:rsidRPr="00A323BE" w:rsidRDefault="009D2643" w:rsidP="009D2643">
                            <w:pPr>
                              <w:pStyle w:val="BodyText1"/>
                              <w:spacing w:after="120"/>
                            </w:pPr>
                            <w:r w:rsidRPr="00A323BE">
                              <w:t xml:space="preserve">Parking restrictions are in place around </w:t>
                            </w:r>
                            <w:r w:rsidR="00B926DE">
                              <w:rPr>
                                <w:color w:val="FF0000"/>
                              </w:rPr>
                              <w:t>Padstow Heights</w:t>
                            </w:r>
                            <w:r w:rsidR="00633713" w:rsidRPr="00A323BE">
                              <w:t xml:space="preserve"> </w:t>
                            </w:r>
                            <w:r w:rsidRPr="00A323BE">
                              <w:t>Public School to assist in the management of drop off and pick up of your children, and to increase all students’ safety.</w:t>
                            </w:r>
                          </w:p>
                          <w:p w:rsidR="009D2643" w:rsidRDefault="009D2643" w:rsidP="009D2643">
                            <w:pPr>
                              <w:pStyle w:val="BodyText1"/>
                              <w:spacing w:after="120"/>
                              <w:rPr>
                                <w:b/>
                              </w:rPr>
                            </w:pPr>
                            <w:r w:rsidRPr="00A323BE">
                              <w:t>Collect your child from the school gate and always use pedes</w:t>
                            </w:r>
                            <w:r w:rsidR="00A60D42" w:rsidRPr="00A323BE">
                              <w:t xml:space="preserve">trian crossings where possible </w:t>
                            </w:r>
                            <w:r w:rsidRPr="00A323BE">
                              <w:t xml:space="preserve">– </w:t>
                            </w:r>
                            <w:r w:rsidRPr="00A323BE">
                              <w:rPr>
                                <w:b/>
                              </w:rPr>
                              <w:t>never call your child across the road.</w:t>
                            </w:r>
                          </w:p>
                          <w:p w:rsidR="00560A9B" w:rsidRPr="00A323BE" w:rsidRDefault="00560A9B" w:rsidP="009D2643">
                            <w:pPr>
                              <w:pStyle w:val="BodyText1"/>
                              <w:spacing w:after="120"/>
                            </w:pPr>
                            <w:r>
                              <w:rPr>
                                <w:b/>
                              </w:rPr>
                              <w:t>Encourage your c</w:t>
                            </w:r>
                            <w:r w:rsidR="00633713">
                              <w:rPr>
                                <w:b/>
                              </w:rPr>
                              <w:t>hildren to Stop! Look! Listen! T</w:t>
                            </w:r>
                            <w:r>
                              <w:rPr>
                                <w:b/>
                              </w:rPr>
                              <w:t>hink</w:t>
                            </w:r>
                            <w:r w:rsidR="00633713">
                              <w:rPr>
                                <w:b/>
                              </w:rPr>
                              <w:t xml:space="preserve">! when crossing the road </w:t>
                            </w:r>
                            <w:r>
                              <w:rPr>
                                <w:b/>
                              </w:rPr>
                              <w:t xml:space="preserve">drive ways around our school. </w:t>
                            </w:r>
                          </w:p>
                          <w:p w:rsidR="009D2643" w:rsidRPr="00A323BE" w:rsidRDefault="009D2643" w:rsidP="009D2643">
                            <w:pPr>
                              <w:pStyle w:val="BodyText1"/>
                              <w:spacing w:after="120"/>
                            </w:pPr>
                            <w:r w:rsidRPr="00A323BE">
                              <w:t xml:space="preserve">Always ensure your child enters and exits the car using the rear passenger door on the </w:t>
                            </w:r>
                            <w:r w:rsidRPr="00A323BE">
                              <w:rPr>
                                <w:b/>
                              </w:rPr>
                              <w:t>footpath side.</w:t>
                            </w:r>
                          </w:p>
                          <w:p w:rsidR="00EF4293" w:rsidRPr="00A323BE" w:rsidRDefault="009D2643" w:rsidP="009D2643">
                            <w:pPr>
                              <w:rPr>
                                <w:szCs w:val="24"/>
                              </w:rPr>
                            </w:pPr>
                            <w:r w:rsidRPr="00A323BE">
                              <w:rPr>
                                <w:rFonts w:cs="Arial"/>
                                <w:sz w:val="22"/>
                              </w:rPr>
                              <w:t>A 40km school speed zone is</w:t>
                            </w:r>
                            <w:r w:rsidR="00633713">
                              <w:rPr>
                                <w:rFonts w:cs="Arial"/>
                                <w:sz w:val="22"/>
                              </w:rPr>
                              <w:t xml:space="preserve"> in place around the school</w:t>
                            </w:r>
                            <w:r w:rsidRPr="00A323BE">
                              <w:rPr>
                                <w:rFonts w:cs="Arial"/>
                                <w:sz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-.1pt;margin-top:89.4pt;width:214pt;height:413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" filled="f" stroked="f">
                <v:textbox>
                  <w:txbxContent>
                    <w:p w:rsidR="009D2643" w:rsidRPr="00A323BE" w:rsidRDefault="009D2643" w:rsidP="009D2643">
                      <w:pPr>
                        <w:pStyle w:val="BodyText1"/>
                        <w:spacing w:after="120"/>
                      </w:pPr>
                      <w:r w:rsidRPr="00A323BE">
                        <w:t>Most schools experience heavy traffic congestion at school drop off and pick up times.</w:t>
                      </w:r>
                    </w:p>
                    <w:p w:rsidR="009D2643" w:rsidRPr="00A323BE" w:rsidRDefault="009D2643" w:rsidP="009D2643">
                      <w:pPr>
                        <w:pStyle w:val="BodyText1"/>
                        <w:spacing w:after="120"/>
                      </w:pPr>
                      <w:r w:rsidRPr="00A323BE">
                        <w:t>However it is still the responsibility of all parents and carers to ensure they follow the road rules around</w:t>
                      </w:r>
                      <w:r w:rsidR="004B21F2">
                        <w:rPr>
                          <w:color w:val="000000" w:themeColor="text1"/>
                        </w:rPr>
                        <w:t xml:space="preserve"> </w:t>
                      </w:r>
                      <w:r w:rsidR="00B926DE">
                        <w:rPr>
                          <w:color w:val="FF0000"/>
                        </w:rPr>
                        <w:t>Padstow Heights</w:t>
                      </w:r>
                      <w:r w:rsidR="00633713">
                        <w:rPr>
                          <w:color w:val="000000" w:themeColor="text1"/>
                        </w:rPr>
                        <w:t xml:space="preserve"> </w:t>
                      </w:r>
                      <w:r w:rsidRPr="00A323BE">
                        <w:t>Public School.</w:t>
                      </w:r>
                    </w:p>
                    <w:p w:rsidR="009D2643" w:rsidRPr="00A323BE" w:rsidRDefault="009D2643" w:rsidP="009D2643">
                      <w:pPr>
                        <w:pStyle w:val="BodyText1"/>
                        <w:spacing w:after="120"/>
                      </w:pPr>
                      <w:r w:rsidRPr="00A323BE">
                        <w:t xml:space="preserve">Parking restrictions are in place around </w:t>
                      </w:r>
                      <w:r w:rsidR="00B926DE">
                        <w:rPr>
                          <w:color w:val="FF0000"/>
                        </w:rPr>
                        <w:t>Padstow Heights</w:t>
                      </w:r>
                      <w:r w:rsidR="00633713" w:rsidRPr="00A323BE">
                        <w:t xml:space="preserve"> </w:t>
                      </w:r>
                      <w:r w:rsidRPr="00A323BE">
                        <w:t>Public School to assist in the management of drop off and pick up of your children, and to increase all students’ safety.</w:t>
                      </w:r>
                    </w:p>
                    <w:p w:rsidR="009D2643" w:rsidRDefault="009D2643" w:rsidP="009D2643">
                      <w:pPr>
                        <w:pStyle w:val="BodyText1"/>
                        <w:spacing w:after="120"/>
                        <w:rPr>
                          <w:b/>
                        </w:rPr>
                      </w:pPr>
                      <w:r w:rsidRPr="00A323BE">
                        <w:t>Collect your child from the school gate and always use pedes</w:t>
                      </w:r>
                      <w:r w:rsidR="00A60D42" w:rsidRPr="00A323BE">
                        <w:t xml:space="preserve">trian crossings where possible </w:t>
                      </w:r>
                      <w:r w:rsidRPr="00A323BE">
                        <w:t xml:space="preserve">– </w:t>
                      </w:r>
                      <w:r w:rsidRPr="00A323BE">
                        <w:rPr>
                          <w:b/>
                        </w:rPr>
                        <w:t>never call your child across the road.</w:t>
                      </w:r>
                    </w:p>
                    <w:p w:rsidR="00560A9B" w:rsidRPr="00A323BE" w:rsidRDefault="00560A9B" w:rsidP="009D2643">
                      <w:pPr>
                        <w:pStyle w:val="BodyText1"/>
                        <w:spacing w:after="120"/>
                      </w:pPr>
                      <w:r>
                        <w:rPr>
                          <w:b/>
                        </w:rPr>
                        <w:t>Encourage your c</w:t>
                      </w:r>
                      <w:r w:rsidR="00633713">
                        <w:rPr>
                          <w:b/>
                        </w:rPr>
                        <w:t>hildren to Stop! Look! Listen! T</w:t>
                      </w:r>
                      <w:r>
                        <w:rPr>
                          <w:b/>
                        </w:rPr>
                        <w:t>hink</w:t>
                      </w:r>
                      <w:r w:rsidR="00633713">
                        <w:rPr>
                          <w:b/>
                        </w:rPr>
                        <w:t xml:space="preserve">! </w:t>
                      </w:r>
                      <w:proofErr w:type="gramStart"/>
                      <w:r w:rsidR="00633713">
                        <w:rPr>
                          <w:b/>
                        </w:rPr>
                        <w:t>when</w:t>
                      </w:r>
                      <w:proofErr w:type="gramEnd"/>
                      <w:r w:rsidR="00633713">
                        <w:rPr>
                          <w:b/>
                        </w:rPr>
                        <w:t xml:space="preserve"> crossing the road </w:t>
                      </w:r>
                      <w:r>
                        <w:rPr>
                          <w:b/>
                        </w:rPr>
                        <w:t xml:space="preserve">drive ways around our school. </w:t>
                      </w:r>
                    </w:p>
                    <w:p w:rsidR="009D2643" w:rsidRPr="00A323BE" w:rsidRDefault="009D2643" w:rsidP="009D2643">
                      <w:pPr>
                        <w:pStyle w:val="BodyText1"/>
                        <w:spacing w:after="120"/>
                      </w:pPr>
                      <w:r w:rsidRPr="00A323BE">
                        <w:t xml:space="preserve">Always ensure your child enters and exits the car using the rear passenger door on the </w:t>
                      </w:r>
                      <w:r w:rsidRPr="00A323BE">
                        <w:rPr>
                          <w:b/>
                        </w:rPr>
                        <w:t>footpath side.</w:t>
                      </w:r>
                    </w:p>
                    <w:p w:rsidR="00EF4293" w:rsidRPr="00A323BE" w:rsidRDefault="009D2643" w:rsidP="009D2643">
                      <w:pPr>
                        <w:rPr>
                          <w:szCs w:val="24"/>
                        </w:rPr>
                      </w:pPr>
                      <w:r w:rsidRPr="00A323BE">
                        <w:rPr>
                          <w:rFonts w:cs="Arial"/>
                          <w:sz w:val="22"/>
                        </w:rPr>
                        <w:t>A 40km school speed zone is</w:t>
                      </w:r>
                      <w:r w:rsidR="00633713">
                        <w:rPr>
                          <w:rFonts w:cs="Arial"/>
                          <w:sz w:val="22"/>
                        </w:rPr>
                        <w:t xml:space="preserve"> in place around the school</w:t>
                      </w:r>
                      <w:r w:rsidRPr="00A323BE">
                        <w:rPr>
                          <w:rFonts w:cs="Arial"/>
                          <w:sz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1C5FB2" w:rsidRPr="00053AFF" w:rsidRDefault="00D31A6E" w:rsidP="003868F4">
      <w:pPr>
        <w:pStyle w:val="H1"/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0A8C53" wp14:editId="19B62FE2">
                <wp:simplePos x="0" y="0"/>
                <wp:positionH relativeFrom="column">
                  <wp:posOffset>7067550</wp:posOffset>
                </wp:positionH>
                <wp:positionV relativeFrom="paragraph">
                  <wp:posOffset>358776</wp:posOffset>
                </wp:positionV>
                <wp:extent cx="2762250" cy="5448300"/>
                <wp:effectExtent l="0" t="0" r="0" b="0"/>
                <wp:wrapNone/>
                <wp:docPr id="1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544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4293" w:rsidRPr="002360CB" w:rsidRDefault="00EF4293" w:rsidP="00B0056A">
                            <w:pPr>
                              <w:pStyle w:val="H2"/>
                            </w:pPr>
                            <w:r w:rsidRPr="002360CB">
                              <w:t>Staff car park</w:t>
                            </w:r>
                          </w:p>
                          <w:p w:rsidR="00560A9B" w:rsidRDefault="00A125A6" w:rsidP="00A125A6">
                            <w:pPr>
                              <w:pStyle w:val="BodyText1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2360CB">
                              <w:t xml:space="preserve">The staff car park is for staff only. Please do </w:t>
                            </w:r>
                            <w:r w:rsidRPr="002360CB">
                              <w:rPr>
                                <w:b/>
                              </w:rPr>
                              <w:t xml:space="preserve">not </w:t>
                            </w:r>
                            <w:r w:rsidRPr="002360CB">
                              <w:t xml:space="preserve">use the car park </w:t>
                            </w:r>
                            <w:r w:rsidR="00600C3E">
                              <w:t xml:space="preserve">or driveways, </w:t>
                            </w:r>
                            <w:r w:rsidRPr="002360CB">
                              <w:t xml:space="preserve">to drop off and pick up your </w:t>
                            </w:r>
                            <w:r w:rsidRPr="00D657E0">
                              <w:t>children</w:t>
                            </w:r>
                            <w:r w:rsidR="00560A9B" w:rsidRPr="00D657E0">
                              <w:rPr>
                                <w:b/>
                                <w:color w:val="000000" w:themeColor="text1"/>
                              </w:rPr>
                              <w:t>.</w:t>
                            </w:r>
                          </w:p>
                          <w:p w:rsidR="00560A9B" w:rsidRDefault="00560A9B" w:rsidP="00A125A6">
                            <w:pPr>
                              <w:pStyle w:val="BodyText1"/>
                            </w:pPr>
                            <w:r w:rsidRPr="00560A9B">
                              <w:rPr>
                                <w:b/>
                                <w:color w:val="000000" w:themeColor="text1"/>
                              </w:rPr>
                              <w:t xml:space="preserve">Our car park is very unsafe for pedestrians and must not be used to exit or enter the school. </w:t>
                            </w:r>
                          </w:p>
                          <w:p w:rsidR="002A6BE4" w:rsidRDefault="00A125A6" w:rsidP="00A125A6">
                            <w:pPr>
                              <w:pStyle w:val="BodyText1"/>
                              <w:rPr>
                                <w:color w:val="FF0000"/>
                              </w:rPr>
                            </w:pPr>
                            <w:r w:rsidRPr="002360CB">
                              <w:t>Please teach your children to enter and exit the school grounds using the pe</w:t>
                            </w:r>
                            <w:r w:rsidR="00B926DE">
                              <w:t>destrian access gates.</w:t>
                            </w:r>
                          </w:p>
                          <w:p w:rsidR="00A16505" w:rsidRDefault="00A16505" w:rsidP="00A125A6">
                            <w:pPr>
                              <w:pStyle w:val="BodyText1"/>
                            </w:pPr>
                          </w:p>
                          <w:p w:rsidR="00EF4293" w:rsidRDefault="00E12A14" w:rsidP="00E12A14">
                            <w:pPr>
                              <w:pStyle w:val="H2"/>
                            </w:pPr>
                            <w:r>
                              <w:t>No Stopping and Bus Z</w:t>
                            </w:r>
                            <w:r w:rsidR="00EF4293" w:rsidRPr="002360CB">
                              <w:t>ones</w:t>
                            </w:r>
                          </w:p>
                          <w:p w:rsidR="00E12A14" w:rsidRDefault="00E12A14" w:rsidP="00E12A14">
                            <w:pPr>
                              <w:pStyle w:val="H2"/>
                              <w:rPr>
                                <w:sz w:val="22"/>
                              </w:rPr>
                            </w:pPr>
                            <w:r w:rsidRPr="00694817">
                              <w:rPr>
                                <w:sz w:val="22"/>
                              </w:rPr>
                              <w:t xml:space="preserve">There are No Stopping and </w:t>
                            </w:r>
                            <w:r w:rsidR="00B233D6">
                              <w:rPr>
                                <w:sz w:val="22"/>
                              </w:rPr>
                              <w:t xml:space="preserve">a </w:t>
                            </w:r>
                            <w:r w:rsidRPr="00694817">
                              <w:rPr>
                                <w:sz w:val="22"/>
                              </w:rPr>
                              <w:t>Bus Z</w:t>
                            </w:r>
                            <w:r w:rsidR="0080510E">
                              <w:rPr>
                                <w:sz w:val="22"/>
                              </w:rPr>
                              <w:t xml:space="preserve">one </w:t>
                            </w:r>
                            <w:r w:rsidR="00694817" w:rsidRPr="00694817">
                              <w:rPr>
                                <w:sz w:val="22"/>
                              </w:rPr>
                              <w:t xml:space="preserve"> located on</w:t>
                            </w:r>
                            <w:r w:rsidR="00172B2D">
                              <w:rPr>
                                <w:sz w:val="22"/>
                              </w:rPr>
                              <w:t xml:space="preserve"> Clancy St and Chamberlain Rd.</w:t>
                            </w:r>
                          </w:p>
                          <w:p w:rsidR="00A16505" w:rsidRDefault="00A16505" w:rsidP="00E12A14">
                            <w:pPr>
                              <w:pStyle w:val="H2"/>
                              <w:rPr>
                                <w:sz w:val="22"/>
                              </w:rPr>
                            </w:pPr>
                          </w:p>
                          <w:p w:rsidR="0080510E" w:rsidRDefault="00D31A6E" w:rsidP="00E12A14">
                            <w:pPr>
                              <w:pStyle w:val="H2"/>
                            </w:pPr>
                            <w:r>
                              <w:t>Pick up/Drop off</w:t>
                            </w:r>
                          </w:p>
                          <w:p w:rsidR="00A16505" w:rsidRDefault="00A16505" w:rsidP="00A1650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cs="Arial"/>
                                <w:color w:val="000000"/>
                                <w:sz w:val="22"/>
                                <w:szCs w:val="36"/>
                                <w:lang w:eastAsia="en-AU"/>
                              </w:rPr>
                            </w:pPr>
                            <w:r w:rsidRPr="00A16505">
                              <w:rPr>
                                <w:rFonts w:cs="Arial"/>
                                <w:color w:val="000000"/>
                                <w:sz w:val="22"/>
                                <w:szCs w:val="36"/>
                                <w:lang w:eastAsia="en-AU"/>
                              </w:rPr>
                              <w:t xml:space="preserve">Do not park in </w:t>
                            </w:r>
                            <w:r w:rsidRPr="00A16505">
                              <w:rPr>
                                <w:rFonts w:cs="Arial"/>
                                <w:color w:val="000000"/>
                                <w:sz w:val="22"/>
                                <w:szCs w:val="36"/>
                                <w:u w:val="single"/>
                                <w:lang w:eastAsia="en-AU"/>
                              </w:rPr>
                              <w:t>no parking zones</w:t>
                            </w:r>
                            <w:r w:rsidRPr="00A16505">
                              <w:rPr>
                                <w:rFonts w:cs="Arial"/>
                                <w:color w:val="000000"/>
                                <w:sz w:val="22"/>
                                <w:szCs w:val="36"/>
                                <w:lang w:eastAsia="en-AU"/>
                              </w:rPr>
                              <w:t>. You may drop</w:t>
                            </w:r>
                            <w:r>
                              <w:rPr>
                                <w:rFonts w:cs="Arial"/>
                                <w:color w:val="000000"/>
                                <w:sz w:val="22"/>
                                <w:szCs w:val="36"/>
                                <w:lang w:eastAsia="en-AU"/>
                              </w:rPr>
                              <w:t xml:space="preserve"> </w:t>
                            </w:r>
                            <w:r w:rsidRPr="00A16505">
                              <w:rPr>
                                <w:rFonts w:cs="Arial"/>
                                <w:color w:val="000000"/>
                                <w:sz w:val="22"/>
                                <w:szCs w:val="36"/>
                                <w:lang w:eastAsia="en-AU"/>
                              </w:rPr>
                              <w:t>off and pick up in this area, you must stay with</w:t>
                            </w:r>
                            <w:r>
                              <w:rPr>
                                <w:rFonts w:cs="Arial"/>
                                <w:color w:val="000000"/>
                                <w:sz w:val="22"/>
                                <w:szCs w:val="36"/>
                                <w:lang w:eastAsia="en-AU"/>
                              </w:rPr>
                              <w:t>in 3 metres of</w:t>
                            </w:r>
                            <w:r w:rsidRPr="00A16505">
                              <w:rPr>
                                <w:rFonts w:cs="Arial"/>
                                <w:color w:val="000000"/>
                                <w:sz w:val="22"/>
                                <w:szCs w:val="36"/>
                                <w:lang w:eastAsia="en-AU"/>
                              </w:rPr>
                              <w:t xml:space="preserve"> your vehicle and only remain here for a maximum of </w:t>
                            </w:r>
                            <w:r w:rsidRPr="00A16505">
                              <w:rPr>
                                <w:rFonts w:cs="Arial"/>
                                <w:color w:val="000000"/>
                                <w:sz w:val="22"/>
                                <w:szCs w:val="36"/>
                                <w:u w:val="single"/>
                                <w:lang w:eastAsia="en-AU"/>
                              </w:rPr>
                              <w:t>2 minutes</w:t>
                            </w:r>
                            <w:r w:rsidRPr="00A16505">
                              <w:rPr>
                                <w:rFonts w:cs="Arial"/>
                                <w:color w:val="000000"/>
                                <w:sz w:val="22"/>
                                <w:szCs w:val="36"/>
                                <w:lang w:eastAsia="en-AU"/>
                              </w:rPr>
                              <w:t>.</w:t>
                            </w:r>
                          </w:p>
                          <w:p w:rsidR="00A16505" w:rsidRPr="00A16505" w:rsidRDefault="00A16505" w:rsidP="00A1650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cs="Arial"/>
                                <w:color w:val="000000"/>
                                <w:sz w:val="22"/>
                                <w:szCs w:val="36"/>
                                <w:lang w:eastAsia="en-AU"/>
                              </w:rPr>
                            </w:pPr>
                          </w:p>
                          <w:p w:rsidR="00D31A6E" w:rsidRPr="00A16505" w:rsidRDefault="00A16505" w:rsidP="00D31A6E">
                            <w:pPr>
                              <w:pStyle w:val="H2"/>
                              <w:rPr>
                                <w:rFonts w:cs="Arial"/>
                                <w:color w:val="000000"/>
                                <w:sz w:val="22"/>
                                <w:szCs w:val="39"/>
                                <w:lang w:eastAsia="en-AU"/>
                              </w:rPr>
                            </w:pPr>
                            <w:r w:rsidRPr="00A16505">
                              <w:rPr>
                                <w:rFonts w:cs="Arial"/>
                                <w:color w:val="000000"/>
                                <w:sz w:val="22"/>
                                <w:szCs w:val="24"/>
                                <w:lang w:eastAsia="en-AU"/>
                              </w:rPr>
                              <w:t>O</w:t>
                            </w:r>
                            <w:r w:rsidR="00D31A6E" w:rsidRPr="00A16505">
                              <w:rPr>
                                <w:rFonts w:cs="Arial"/>
                                <w:color w:val="000000"/>
                                <w:sz w:val="22"/>
                                <w:szCs w:val="24"/>
                                <w:lang w:eastAsia="en-AU"/>
                              </w:rPr>
                              <w:t>bserve time limits in the</w:t>
                            </w:r>
                            <w:r w:rsidR="00D31A6E" w:rsidRPr="00A16505">
                              <w:rPr>
                                <w:rFonts w:cs="Arial"/>
                                <w:color w:val="000000"/>
                                <w:szCs w:val="39"/>
                                <w:lang w:eastAsia="en-AU"/>
                              </w:rPr>
                              <w:t xml:space="preserve"> </w:t>
                            </w:r>
                            <w:r w:rsidR="00D31A6E" w:rsidRPr="00A16505">
                              <w:rPr>
                                <w:rFonts w:cs="Arial"/>
                                <w:color w:val="000000"/>
                                <w:sz w:val="22"/>
                                <w:szCs w:val="39"/>
                                <w:lang w:eastAsia="en-AU"/>
                              </w:rPr>
                              <w:t>pick</w:t>
                            </w:r>
                            <w:r w:rsidRPr="00A16505">
                              <w:rPr>
                                <w:rFonts w:cs="Arial"/>
                                <w:color w:val="000000"/>
                                <w:sz w:val="22"/>
                                <w:szCs w:val="39"/>
                                <w:lang w:eastAsia="en-AU"/>
                              </w:rPr>
                              <w:t xml:space="preserve">-up and drop-off </w:t>
                            </w:r>
                            <w:r w:rsidR="00D31A6E" w:rsidRPr="00A16505">
                              <w:rPr>
                                <w:rFonts w:cs="Arial"/>
                                <w:color w:val="000000"/>
                                <w:sz w:val="22"/>
                                <w:szCs w:val="39"/>
                                <w:lang w:eastAsia="en-AU"/>
                              </w:rPr>
                              <w:t>area - these are designed to keep traf</w:t>
                            </w:r>
                            <w:r w:rsidRPr="00A16505">
                              <w:rPr>
                                <w:rFonts w:cs="Arial"/>
                                <w:color w:val="000000"/>
                                <w:sz w:val="22"/>
                                <w:szCs w:val="39"/>
                                <w:lang w:eastAsia="en-AU"/>
                              </w:rPr>
                              <w:t>fic flowing and not for parking.</w:t>
                            </w:r>
                          </w:p>
                          <w:p w:rsidR="00A16505" w:rsidRDefault="00A16505" w:rsidP="00D31A6E">
                            <w:pPr>
                              <w:pStyle w:val="H2"/>
                            </w:pPr>
                          </w:p>
                          <w:p w:rsidR="00D31A6E" w:rsidRPr="00694817" w:rsidRDefault="00D31A6E" w:rsidP="00E12A14">
                            <w:pPr>
                              <w:pStyle w:val="H2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3" type="#_x0000_t202" style="position:absolute;margin-left:556.5pt;margin-top:28.25pt;width:217.5pt;height:4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i//uwIAAMM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" filled="f" stroked="f">
                <v:textbox>
                  <w:txbxContent>
                    <w:p w:rsidR="00EF4293" w:rsidRPr="002360CB" w:rsidRDefault="00EF4293" w:rsidP="00B0056A">
                      <w:pPr>
                        <w:pStyle w:val="H2"/>
                      </w:pPr>
                      <w:r w:rsidRPr="002360CB">
                        <w:t>Staff car park</w:t>
                      </w:r>
                    </w:p>
                    <w:p w:rsidR="00560A9B" w:rsidRDefault="00A125A6" w:rsidP="00A125A6">
                      <w:pPr>
                        <w:pStyle w:val="BodyText1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 w:rsidRPr="002360CB">
                        <w:t xml:space="preserve">The staff car park is for staff only. Please do </w:t>
                      </w:r>
                      <w:r w:rsidRPr="002360CB">
                        <w:rPr>
                          <w:b/>
                        </w:rPr>
                        <w:t xml:space="preserve">not </w:t>
                      </w:r>
                      <w:r w:rsidRPr="002360CB">
                        <w:t xml:space="preserve">use the car park </w:t>
                      </w:r>
                      <w:r w:rsidR="00600C3E">
                        <w:t xml:space="preserve">or driveways, </w:t>
                      </w:r>
                      <w:r w:rsidRPr="002360CB">
                        <w:t xml:space="preserve">to drop off and pick up your </w:t>
                      </w:r>
                      <w:r w:rsidRPr="00D657E0">
                        <w:t>children</w:t>
                      </w:r>
                      <w:r w:rsidR="00560A9B" w:rsidRPr="00D657E0">
                        <w:rPr>
                          <w:b/>
                          <w:color w:val="000000" w:themeColor="text1"/>
                        </w:rPr>
                        <w:t>.</w:t>
                      </w:r>
                    </w:p>
                    <w:p w:rsidR="00560A9B" w:rsidRDefault="00560A9B" w:rsidP="00A125A6">
                      <w:pPr>
                        <w:pStyle w:val="BodyText1"/>
                      </w:pPr>
                      <w:r w:rsidRPr="00560A9B">
                        <w:rPr>
                          <w:b/>
                          <w:color w:val="000000" w:themeColor="text1"/>
                        </w:rPr>
                        <w:t xml:space="preserve">Our car park is very unsafe for pedestrians and must not be used to exit or enter the school. </w:t>
                      </w:r>
                    </w:p>
                    <w:p w:rsidR="002A6BE4" w:rsidRDefault="00A125A6" w:rsidP="00A125A6">
                      <w:pPr>
                        <w:pStyle w:val="BodyText1"/>
                        <w:rPr>
                          <w:color w:val="FF0000"/>
                        </w:rPr>
                      </w:pPr>
                      <w:r w:rsidRPr="002360CB">
                        <w:t>Please teach your children to enter and exit the school grounds using the pe</w:t>
                      </w:r>
                      <w:r w:rsidR="00B926DE">
                        <w:t>destrian access gates.</w:t>
                      </w:r>
                    </w:p>
                    <w:p w:rsidR="00A16505" w:rsidRDefault="00A16505" w:rsidP="00A125A6">
                      <w:pPr>
                        <w:pStyle w:val="BodyText1"/>
                      </w:pPr>
                    </w:p>
                    <w:p w:rsidR="00EF4293" w:rsidRDefault="00E12A14" w:rsidP="00E12A14">
                      <w:pPr>
                        <w:pStyle w:val="H2"/>
                      </w:pPr>
                      <w:r>
                        <w:t>No Stopping and Bus Z</w:t>
                      </w:r>
                      <w:r w:rsidR="00EF4293" w:rsidRPr="002360CB">
                        <w:t>ones</w:t>
                      </w:r>
                    </w:p>
                    <w:p w:rsidR="00E12A14" w:rsidRDefault="00E12A14" w:rsidP="00E12A14">
                      <w:pPr>
                        <w:pStyle w:val="H2"/>
                        <w:rPr>
                          <w:sz w:val="22"/>
                        </w:rPr>
                      </w:pPr>
                      <w:r w:rsidRPr="00694817">
                        <w:rPr>
                          <w:sz w:val="22"/>
                        </w:rPr>
                        <w:t xml:space="preserve">There are No Stopping and </w:t>
                      </w:r>
                      <w:r w:rsidR="00B233D6">
                        <w:rPr>
                          <w:sz w:val="22"/>
                        </w:rPr>
                        <w:t xml:space="preserve">a </w:t>
                      </w:r>
                      <w:bookmarkStart w:id="1" w:name="_GoBack"/>
                      <w:bookmarkEnd w:id="1"/>
                      <w:r w:rsidRPr="00694817">
                        <w:rPr>
                          <w:sz w:val="22"/>
                        </w:rPr>
                        <w:t xml:space="preserve">Bus </w:t>
                      </w:r>
                      <w:proofErr w:type="gramStart"/>
                      <w:r w:rsidRPr="00694817">
                        <w:rPr>
                          <w:sz w:val="22"/>
                        </w:rPr>
                        <w:t>Z</w:t>
                      </w:r>
                      <w:r w:rsidR="0080510E">
                        <w:rPr>
                          <w:sz w:val="22"/>
                        </w:rPr>
                        <w:t xml:space="preserve">one </w:t>
                      </w:r>
                      <w:r w:rsidR="00694817" w:rsidRPr="00694817">
                        <w:rPr>
                          <w:sz w:val="22"/>
                        </w:rPr>
                        <w:t xml:space="preserve"> located</w:t>
                      </w:r>
                      <w:proofErr w:type="gramEnd"/>
                      <w:r w:rsidR="00694817" w:rsidRPr="00694817">
                        <w:rPr>
                          <w:sz w:val="22"/>
                        </w:rPr>
                        <w:t xml:space="preserve"> on</w:t>
                      </w:r>
                      <w:r w:rsidR="00172B2D">
                        <w:rPr>
                          <w:sz w:val="22"/>
                        </w:rPr>
                        <w:t xml:space="preserve"> Clancy St and Chamberlain Rd.</w:t>
                      </w:r>
                    </w:p>
                    <w:p w:rsidR="00A16505" w:rsidRDefault="00A16505" w:rsidP="00E12A14">
                      <w:pPr>
                        <w:pStyle w:val="H2"/>
                        <w:rPr>
                          <w:sz w:val="22"/>
                        </w:rPr>
                      </w:pPr>
                    </w:p>
                    <w:p w:rsidR="0080510E" w:rsidRDefault="00D31A6E" w:rsidP="00E12A14">
                      <w:pPr>
                        <w:pStyle w:val="H2"/>
                      </w:pPr>
                      <w:r>
                        <w:t>Pick up/Drop off</w:t>
                      </w:r>
                    </w:p>
                    <w:p w:rsidR="00A16505" w:rsidRDefault="00A16505" w:rsidP="00A1650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cs="Arial"/>
                          <w:color w:val="000000"/>
                          <w:sz w:val="22"/>
                          <w:szCs w:val="36"/>
                          <w:lang w:eastAsia="en-AU"/>
                        </w:rPr>
                      </w:pPr>
                      <w:r w:rsidRPr="00A16505">
                        <w:rPr>
                          <w:rFonts w:cs="Arial"/>
                          <w:color w:val="000000"/>
                          <w:sz w:val="22"/>
                          <w:szCs w:val="36"/>
                          <w:lang w:eastAsia="en-AU"/>
                        </w:rPr>
                        <w:t xml:space="preserve">Do not park in </w:t>
                      </w:r>
                      <w:proofErr w:type="gramStart"/>
                      <w:r w:rsidRPr="00A16505">
                        <w:rPr>
                          <w:rFonts w:cs="Arial"/>
                          <w:color w:val="000000"/>
                          <w:sz w:val="22"/>
                          <w:szCs w:val="36"/>
                          <w:u w:val="single"/>
                          <w:lang w:eastAsia="en-AU"/>
                        </w:rPr>
                        <w:t>no</w:t>
                      </w:r>
                      <w:proofErr w:type="gramEnd"/>
                      <w:r w:rsidRPr="00A16505">
                        <w:rPr>
                          <w:rFonts w:cs="Arial"/>
                          <w:color w:val="000000"/>
                          <w:sz w:val="22"/>
                          <w:szCs w:val="36"/>
                          <w:u w:val="single"/>
                          <w:lang w:eastAsia="en-AU"/>
                        </w:rPr>
                        <w:t xml:space="preserve"> parking zones</w:t>
                      </w:r>
                      <w:r w:rsidRPr="00A16505">
                        <w:rPr>
                          <w:rFonts w:cs="Arial"/>
                          <w:color w:val="000000"/>
                          <w:sz w:val="22"/>
                          <w:szCs w:val="36"/>
                          <w:lang w:eastAsia="en-AU"/>
                        </w:rPr>
                        <w:t>. You may drop</w:t>
                      </w:r>
                      <w:r>
                        <w:rPr>
                          <w:rFonts w:cs="Arial"/>
                          <w:color w:val="000000"/>
                          <w:sz w:val="22"/>
                          <w:szCs w:val="36"/>
                          <w:lang w:eastAsia="en-AU"/>
                        </w:rPr>
                        <w:t xml:space="preserve"> </w:t>
                      </w:r>
                      <w:r w:rsidRPr="00A16505">
                        <w:rPr>
                          <w:rFonts w:cs="Arial"/>
                          <w:color w:val="000000"/>
                          <w:sz w:val="22"/>
                          <w:szCs w:val="36"/>
                          <w:lang w:eastAsia="en-AU"/>
                        </w:rPr>
                        <w:t xml:space="preserve">off and pick up in this </w:t>
                      </w:r>
                      <w:proofErr w:type="gramStart"/>
                      <w:r w:rsidRPr="00A16505">
                        <w:rPr>
                          <w:rFonts w:cs="Arial"/>
                          <w:color w:val="000000"/>
                          <w:sz w:val="22"/>
                          <w:szCs w:val="36"/>
                          <w:lang w:eastAsia="en-AU"/>
                        </w:rPr>
                        <w:t>area,</w:t>
                      </w:r>
                      <w:proofErr w:type="gramEnd"/>
                      <w:r w:rsidRPr="00A16505">
                        <w:rPr>
                          <w:rFonts w:cs="Arial"/>
                          <w:color w:val="000000"/>
                          <w:sz w:val="22"/>
                          <w:szCs w:val="36"/>
                          <w:lang w:eastAsia="en-AU"/>
                        </w:rPr>
                        <w:t xml:space="preserve"> you must stay with</w:t>
                      </w:r>
                      <w:r>
                        <w:rPr>
                          <w:rFonts w:cs="Arial"/>
                          <w:color w:val="000000"/>
                          <w:sz w:val="22"/>
                          <w:szCs w:val="36"/>
                          <w:lang w:eastAsia="en-AU"/>
                        </w:rPr>
                        <w:t>in 3 metres of</w:t>
                      </w:r>
                      <w:r w:rsidRPr="00A16505">
                        <w:rPr>
                          <w:rFonts w:cs="Arial"/>
                          <w:color w:val="000000"/>
                          <w:sz w:val="22"/>
                          <w:szCs w:val="36"/>
                          <w:lang w:eastAsia="en-AU"/>
                        </w:rPr>
                        <w:t xml:space="preserve"> your vehicle and only remain here for a maximum of </w:t>
                      </w:r>
                      <w:r w:rsidRPr="00A16505">
                        <w:rPr>
                          <w:rFonts w:cs="Arial"/>
                          <w:color w:val="000000"/>
                          <w:sz w:val="22"/>
                          <w:szCs w:val="36"/>
                          <w:u w:val="single"/>
                          <w:lang w:eastAsia="en-AU"/>
                        </w:rPr>
                        <w:t>2 minutes</w:t>
                      </w:r>
                      <w:r w:rsidRPr="00A16505">
                        <w:rPr>
                          <w:rFonts w:cs="Arial"/>
                          <w:color w:val="000000"/>
                          <w:sz w:val="22"/>
                          <w:szCs w:val="36"/>
                          <w:lang w:eastAsia="en-AU"/>
                        </w:rPr>
                        <w:t>.</w:t>
                      </w:r>
                    </w:p>
                    <w:p w:rsidR="00A16505" w:rsidRPr="00A16505" w:rsidRDefault="00A16505" w:rsidP="00A1650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cs="Arial"/>
                          <w:color w:val="000000"/>
                          <w:sz w:val="22"/>
                          <w:szCs w:val="36"/>
                          <w:lang w:eastAsia="en-AU"/>
                        </w:rPr>
                      </w:pPr>
                    </w:p>
                    <w:p w:rsidR="00D31A6E" w:rsidRPr="00A16505" w:rsidRDefault="00A16505" w:rsidP="00D31A6E">
                      <w:pPr>
                        <w:pStyle w:val="H2"/>
                        <w:rPr>
                          <w:rFonts w:cs="Arial"/>
                          <w:color w:val="000000"/>
                          <w:sz w:val="22"/>
                          <w:szCs w:val="39"/>
                          <w:lang w:eastAsia="en-AU"/>
                        </w:rPr>
                      </w:pPr>
                      <w:r w:rsidRPr="00A16505">
                        <w:rPr>
                          <w:rFonts w:cs="Arial"/>
                          <w:color w:val="000000"/>
                          <w:sz w:val="22"/>
                          <w:szCs w:val="24"/>
                          <w:lang w:eastAsia="en-AU"/>
                        </w:rPr>
                        <w:t>O</w:t>
                      </w:r>
                      <w:r w:rsidR="00D31A6E" w:rsidRPr="00A16505">
                        <w:rPr>
                          <w:rFonts w:cs="Arial"/>
                          <w:color w:val="000000"/>
                          <w:sz w:val="22"/>
                          <w:szCs w:val="24"/>
                          <w:lang w:eastAsia="en-AU"/>
                        </w:rPr>
                        <w:t>bserve time limits in the</w:t>
                      </w:r>
                      <w:r w:rsidR="00D31A6E" w:rsidRPr="00A16505">
                        <w:rPr>
                          <w:rFonts w:cs="Arial"/>
                          <w:color w:val="000000"/>
                          <w:szCs w:val="39"/>
                          <w:lang w:eastAsia="en-AU"/>
                        </w:rPr>
                        <w:t xml:space="preserve"> </w:t>
                      </w:r>
                      <w:r w:rsidR="00D31A6E" w:rsidRPr="00A16505">
                        <w:rPr>
                          <w:rFonts w:cs="Arial"/>
                          <w:color w:val="000000"/>
                          <w:sz w:val="22"/>
                          <w:szCs w:val="39"/>
                          <w:lang w:eastAsia="en-AU"/>
                        </w:rPr>
                        <w:t>pick</w:t>
                      </w:r>
                      <w:r w:rsidRPr="00A16505">
                        <w:rPr>
                          <w:rFonts w:cs="Arial"/>
                          <w:color w:val="000000"/>
                          <w:sz w:val="22"/>
                          <w:szCs w:val="39"/>
                          <w:lang w:eastAsia="en-AU"/>
                        </w:rPr>
                        <w:t xml:space="preserve">-up and drop-off </w:t>
                      </w:r>
                      <w:r w:rsidR="00D31A6E" w:rsidRPr="00A16505">
                        <w:rPr>
                          <w:rFonts w:cs="Arial"/>
                          <w:color w:val="000000"/>
                          <w:sz w:val="22"/>
                          <w:szCs w:val="39"/>
                          <w:lang w:eastAsia="en-AU"/>
                        </w:rPr>
                        <w:t>area - these are designed to keep traf</w:t>
                      </w:r>
                      <w:r w:rsidRPr="00A16505">
                        <w:rPr>
                          <w:rFonts w:cs="Arial"/>
                          <w:color w:val="000000"/>
                          <w:sz w:val="22"/>
                          <w:szCs w:val="39"/>
                          <w:lang w:eastAsia="en-AU"/>
                        </w:rPr>
                        <w:t>fic flowing and not for parking.</w:t>
                      </w:r>
                    </w:p>
                    <w:p w:rsidR="00A16505" w:rsidRDefault="00A16505" w:rsidP="00D31A6E">
                      <w:pPr>
                        <w:pStyle w:val="H2"/>
                      </w:pPr>
                    </w:p>
                    <w:p w:rsidR="00D31A6E" w:rsidRPr="00694817" w:rsidRDefault="00D31A6E" w:rsidP="00E12A14">
                      <w:pPr>
                        <w:pStyle w:val="H2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9929220" wp14:editId="46FCA593">
                <wp:simplePos x="0" y="0"/>
                <wp:positionH relativeFrom="column">
                  <wp:posOffset>6953250</wp:posOffset>
                </wp:positionH>
                <wp:positionV relativeFrom="paragraph">
                  <wp:posOffset>5810250</wp:posOffset>
                </wp:positionV>
                <wp:extent cx="3107690" cy="1000125"/>
                <wp:effectExtent l="0" t="0" r="0" b="9525"/>
                <wp:wrapNone/>
                <wp:docPr id="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769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4293" w:rsidRPr="00D31A6E" w:rsidRDefault="00CA4E55" w:rsidP="00820A7E">
                            <w:pPr>
                              <w:rPr>
                                <w:rFonts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color w:val="FF0000"/>
                                <w:sz w:val="32"/>
                                <w:szCs w:val="32"/>
                              </w:rPr>
                              <w:t>Penalties of $311</w:t>
                            </w:r>
                            <w:r w:rsidR="00EF4293" w:rsidRPr="00D31A6E">
                              <w:rPr>
                                <w:rFonts w:cs="Arial"/>
                                <w:color w:val="FF0000"/>
                                <w:sz w:val="32"/>
                                <w:szCs w:val="32"/>
                              </w:rPr>
                              <w:t xml:space="preserve"> a</w:t>
                            </w:r>
                            <w:r w:rsidR="00D31A6E">
                              <w:rPr>
                                <w:rFonts w:cs="Arial"/>
                                <w:color w:val="FF0000"/>
                                <w:sz w:val="32"/>
                                <w:szCs w:val="32"/>
                              </w:rPr>
                              <w:t>nd the loss of 2 demerit points for stopping at a bus zone.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34" type="#_x0000_t202" style="position:absolute;margin-left:547.5pt;margin-top:457.5pt;width:244.7pt;height:78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" filled="f" stroked="f">
                <v:textbox>
                  <w:txbxContent>
                    <w:p w:rsidR="00EF4293" w:rsidRPr="00D31A6E" w:rsidRDefault="00CA4E55" w:rsidP="00820A7E">
                      <w:pPr>
                        <w:rPr>
                          <w:rFonts w:cs="Arial"/>
                          <w:color w:val="FF0000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cs="Arial"/>
                          <w:color w:val="FF0000"/>
                          <w:sz w:val="32"/>
                          <w:szCs w:val="32"/>
                        </w:rPr>
                        <w:t>Penalties of $311</w:t>
                      </w:r>
                      <w:r w:rsidR="00EF4293" w:rsidRPr="00D31A6E">
                        <w:rPr>
                          <w:rFonts w:cs="Arial"/>
                          <w:color w:val="FF0000"/>
                          <w:sz w:val="32"/>
                          <w:szCs w:val="32"/>
                        </w:rPr>
                        <w:t xml:space="preserve"> a</w:t>
                      </w:r>
                      <w:r w:rsidR="00D31A6E">
                        <w:rPr>
                          <w:rFonts w:cs="Arial"/>
                          <w:color w:val="FF0000"/>
                          <w:sz w:val="32"/>
                          <w:szCs w:val="32"/>
                        </w:rPr>
                        <w:t>nd the loss of 2 demerit points for stopping at a bus zone.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568CAF9" wp14:editId="003F92BE">
                <wp:simplePos x="0" y="0"/>
                <wp:positionH relativeFrom="column">
                  <wp:posOffset>7068820</wp:posOffset>
                </wp:positionH>
                <wp:positionV relativeFrom="paragraph">
                  <wp:posOffset>-390525</wp:posOffset>
                </wp:positionV>
                <wp:extent cx="2703830" cy="5375910"/>
                <wp:effectExtent l="0" t="0" r="1270" b="0"/>
                <wp:wrapNone/>
                <wp:docPr id="1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3830" cy="53759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556.6pt;margin-top:-30.75pt;width:212.9pt;height:423.3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" stroked="f">
                <v:fill opacity="39321f"/>
              </v: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1ED4629" wp14:editId="26A96325">
                <wp:simplePos x="0" y="0"/>
                <wp:positionH relativeFrom="column">
                  <wp:posOffset>-33020</wp:posOffset>
                </wp:positionH>
                <wp:positionV relativeFrom="paragraph">
                  <wp:posOffset>5910580</wp:posOffset>
                </wp:positionV>
                <wp:extent cx="2924175" cy="885190"/>
                <wp:effectExtent l="0" t="0" r="0" b="0"/>
                <wp:wrapNone/>
                <wp:docPr id="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885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4293" w:rsidRPr="00C82A7E" w:rsidRDefault="00CA4E55" w:rsidP="00820A7E">
                            <w:pPr>
                              <w:rPr>
                                <w:rFonts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color w:val="FF0000"/>
                                <w:sz w:val="28"/>
                                <w:szCs w:val="28"/>
                              </w:rPr>
                              <w:t>Penalties of $311</w:t>
                            </w:r>
                            <w:r w:rsidR="008212E9">
                              <w:rPr>
                                <w:rFonts w:cs="Arial"/>
                                <w:color w:val="FF0000"/>
                                <w:sz w:val="28"/>
                                <w:szCs w:val="28"/>
                              </w:rPr>
                              <w:t xml:space="preserve"> and</w:t>
                            </w:r>
                            <w:r w:rsidR="008212E9">
                              <w:rPr>
                                <w:rFonts w:cs="Arial"/>
                                <w:color w:val="FF0000"/>
                                <w:sz w:val="28"/>
                                <w:szCs w:val="28"/>
                              </w:rPr>
                              <w:br/>
                              <w:t>3</w:t>
                            </w:r>
                            <w:r w:rsidR="00EF4293" w:rsidRPr="00C82A7E">
                              <w:rPr>
                                <w:rFonts w:cs="Arial"/>
                                <w:color w:val="FF0000"/>
                                <w:sz w:val="28"/>
                                <w:szCs w:val="28"/>
                              </w:rPr>
                              <w:t xml:space="preserve"> d</w:t>
                            </w:r>
                            <w:r>
                              <w:rPr>
                                <w:rFonts w:cs="Arial"/>
                                <w:color w:val="FF0000"/>
                                <w:sz w:val="28"/>
                                <w:szCs w:val="28"/>
                              </w:rPr>
                              <w:t>emerit points for stopping</w:t>
                            </w:r>
                            <w:r>
                              <w:rPr>
                                <w:rFonts w:cs="Arial"/>
                                <w:color w:val="FF0000"/>
                                <w:sz w:val="28"/>
                                <w:szCs w:val="28"/>
                              </w:rPr>
                              <w:br/>
                              <w:t xml:space="preserve">on or blocking </w:t>
                            </w:r>
                            <w:r w:rsidR="00EF4293" w:rsidRPr="00C82A7E">
                              <w:rPr>
                                <w:rFonts w:cs="Arial"/>
                                <w:color w:val="FF0000"/>
                                <w:sz w:val="28"/>
                                <w:szCs w:val="28"/>
                              </w:rPr>
                              <w:t>a crossing.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5" type="#_x0000_t202" style="position:absolute;margin-left:-2.6pt;margin-top:465.4pt;width:230.25pt;height:69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HRougIAAME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" filled="f" stroked="f">
                <v:textbox>
                  <w:txbxContent>
                    <w:p w:rsidR="00EF4293" w:rsidRPr="00C82A7E" w:rsidRDefault="00CA4E55" w:rsidP="00820A7E">
                      <w:pPr>
                        <w:rPr>
                          <w:rFonts w:cs="Arial"/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cs="Arial"/>
                          <w:color w:val="FF0000"/>
                          <w:sz w:val="28"/>
                          <w:szCs w:val="28"/>
                        </w:rPr>
                        <w:t>Penalties of $311</w:t>
                      </w:r>
                      <w:r w:rsidR="008212E9">
                        <w:rPr>
                          <w:rFonts w:cs="Arial"/>
                          <w:color w:val="FF0000"/>
                          <w:sz w:val="28"/>
                          <w:szCs w:val="28"/>
                        </w:rPr>
                        <w:t xml:space="preserve"> and</w:t>
                      </w:r>
                      <w:r w:rsidR="008212E9">
                        <w:rPr>
                          <w:rFonts w:cs="Arial"/>
                          <w:color w:val="FF0000"/>
                          <w:sz w:val="28"/>
                          <w:szCs w:val="28"/>
                        </w:rPr>
                        <w:br/>
                        <w:t>3</w:t>
                      </w:r>
                      <w:r w:rsidR="00EF4293" w:rsidRPr="00C82A7E">
                        <w:rPr>
                          <w:rFonts w:cs="Arial"/>
                          <w:color w:val="FF0000"/>
                          <w:sz w:val="28"/>
                          <w:szCs w:val="28"/>
                        </w:rPr>
                        <w:t xml:space="preserve"> d</w:t>
                      </w:r>
                      <w:r>
                        <w:rPr>
                          <w:rFonts w:cs="Arial"/>
                          <w:color w:val="FF0000"/>
                          <w:sz w:val="28"/>
                          <w:szCs w:val="28"/>
                        </w:rPr>
                        <w:t>emerit points for stopping</w:t>
                      </w:r>
                      <w:r>
                        <w:rPr>
                          <w:rFonts w:cs="Arial"/>
                          <w:color w:val="FF0000"/>
                          <w:sz w:val="28"/>
                          <w:szCs w:val="28"/>
                        </w:rPr>
                        <w:br/>
                        <w:t xml:space="preserve">on or blocking </w:t>
                      </w:r>
                      <w:r w:rsidR="00EF4293" w:rsidRPr="00C82A7E">
                        <w:rPr>
                          <w:rFonts w:cs="Arial"/>
                          <w:color w:val="FF0000"/>
                          <w:sz w:val="28"/>
                          <w:szCs w:val="28"/>
                        </w:rPr>
                        <w:t>a crossing.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3371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B4D58E9" wp14:editId="7158ADA5">
                <wp:simplePos x="0" y="0"/>
                <wp:positionH relativeFrom="column">
                  <wp:posOffset>3409950</wp:posOffset>
                </wp:positionH>
                <wp:positionV relativeFrom="paragraph">
                  <wp:posOffset>1997075</wp:posOffset>
                </wp:positionV>
                <wp:extent cx="3098165" cy="981075"/>
                <wp:effectExtent l="0" t="0" r="6985" b="9525"/>
                <wp:wrapNone/>
                <wp:docPr id="2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165" cy="981075"/>
                        </a:xfrm>
                        <a:prstGeom prst="rect">
                          <a:avLst/>
                        </a:prstGeom>
                        <a:solidFill>
                          <a:srgbClr val="0051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9252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4293" w:rsidRPr="002360CB" w:rsidRDefault="00CA4E55" w:rsidP="00FA4FAD">
                            <w:pPr>
                              <w:shd w:val="clear" w:color="auto" w:fill="005193"/>
                              <w:spacing w:line="240" w:lineRule="auto"/>
                              <w:rPr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32"/>
                              </w:rPr>
                              <w:t>Penalties can be up to $3702</w:t>
                            </w:r>
                            <w:r w:rsidR="00EF4293" w:rsidRPr="00D31A6E">
                              <w:rPr>
                                <w:color w:val="FFFFFF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D31A6E" w:rsidRPr="00D31A6E">
                              <w:rPr>
                                <w:color w:val="FFFFFF"/>
                                <w:sz w:val="28"/>
                                <w:szCs w:val="32"/>
                              </w:rPr>
                              <w:t xml:space="preserve">depending on your class of vehicle </w:t>
                            </w:r>
                            <w:r w:rsidR="00EF4293" w:rsidRPr="00D31A6E">
                              <w:rPr>
                                <w:color w:val="FFFFFF"/>
                                <w:sz w:val="28"/>
                                <w:szCs w:val="32"/>
                              </w:rPr>
                              <w:t>and loss of 7 demerit points for speeding in a school zone.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6" type="#_x0000_t202" style="position:absolute;margin-left:268.5pt;margin-top:157.25pt;width:243.95pt;height:7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" fillcolor="#005193" stroked="f" strokecolor="#c9252c">
                <v:textbox>
                  <w:txbxContent>
                    <w:p w:rsidR="00EF4293" w:rsidRPr="002360CB" w:rsidRDefault="00CA4E55" w:rsidP="00FA4FAD">
                      <w:pPr>
                        <w:shd w:val="clear" w:color="auto" w:fill="005193"/>
                        <w:spacing w:line="240" w:lineRule="auto"/>
                        <w:rPr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color w:val="FFFFFF"/>
                          <w:sz w:val="28"/>
                          <w:szCs w:val="32"/>
                        </w:rPr>
                        <w:t>Penalties can be up to $3702</w:t>
                      </w:r>
                      <w:r w:rsidR="00EF4293" w:rsidRPr="00D31A6E">
                        <w:rPr>
                          <w:color w:val="FFFFFF"/>
                          <w:sz w:val="28"/>
                          <w:szCs w:val="32"/>
                        </w:rPr>
                        <w:t xml:space="preserve"> </w:t>
                      </w:r>
                      <w:r w:rsidR="00D31A6E" w:rsidRPr="00D31A6E">
                        <w:rPr>
                          <w:color w:val="FFFFFF"/>
                          <w:sz w:val="28"/>
                          <w:szCs w:val="32"/>
                        </w:rPr>
                        <w:t xml:space="preserve">depending on your class of vehicle </w:t>
                      </w:r>
                      <w:r w:rsidR="00EF4293" w:rsidRPr="00D31A6E">
                        <w:rPr>
                          <w:color w:val="FFFFFF"/>
                          <w:sz w:val="28"/>
                          <w:szCs w:val="32"/>
                        </w:rPr>
                        <w:t>and loss of 7 demerit points for speeding in a school zone.</w:t>
                      </w:r>
                    </w:p>
                  </w:txbxContent>
                </v:textbox>
              </v:shape>
            </w:pict>
          </mc:Fallback>
        </mc:AlternateContent>
      </w:r>
      <w:r w:rsidR="00AF47D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211F736" wp14:editId="76459F6A">
                <wp:simplePos x="0" y="0"/>
                <wp:positionH relativeFrom="column">
                  <wp:posOffset>3320415</wp:posOffset>
                </wp:positionH>
                <wp:positionV relativeFrom="paragraph">
                  <wp:posOffset>373380</wp:posOffset>
                </wp:positionV>
                <wp:extent cx="3423285" cy="6614795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661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4293" w:rsidRDefault="00EF4293" w:rsidP="003868F4">
                            <w:pPr>
                              <w:pStyle w:val="BodyText1"/>
                            </w:pPr>
                            <w:r>
                              <w:t xml:space="preserve">Children should enter and exit your vehicle via the rear passenger door on the footpath </w:t>
                            </w:r>
                            <w:r w:rsidR="00633713">
                              <w:t>side, as this is the safest way (the ‘safety door’)</w:t>
                            </w:r>
                          </w:p>
                          <w:p w:rsidR="00EF4293" w:rsidRDefault="00EF4293" w:rsidP="003868F4">
                            <w:pPr>
                              <w:pStyle w:val="BodyText1"/>
                            </w:pPr>
                            <w:r>
                              <w:t xml:space="preserve">Children up to 7 years old are required to sit in an approved </w:t>
                            </w:r>
                            <w:r w:rsidRPr="00633713">
                              <w:rPr>
                                <w:b/>
                              </w:rPr>
                              <w:t>booster seat</w:t>
                            </w:r>
                            <w:r>
                              <w:t xml:space="preserve">, with the </w:t>
                            </w:r>
                            <w:r w:rsidRPr="00633713">
                              <w:rPr>
                                <w:b/>
                              </w:rPr>
                              <w:t>seat belt</w:t>
                            </w:r>
                            <w:r>
                              <w:t xml:space="preserve"> fastened, in the </w:t>
                            </w:r>
                            <w:r w:rsidRPr="00633713">
                              <w:rPr>
                                <w:b/>
                              </w:rPr>
                              <w:t>back seat</w:t>
                            </w:r>
                            <w:r>
                              <w:t xml:space="preserve"> of the car.</w:t>
                            </w:r>
                          </w:p>
                          <w:p w:rsidR="00EF4293" w:rsidRDefault="00633713" w:rsidP="0077373C">
                            <w:pPr>
                              <w:pStyle w:val="BodyText1"/>
                              <w:spacing w:after="100"/>
                            </w:pPr>
                            <w:r>
                              <w:t xml:space="preserve">Transport for NSW </w:t>
                            </w:r>
                            <w:r w:rsidR="00EF4293">
                              <w:t xml:space="preserve">recommend that children under 12 years do </w:t>
                            </w:r>
                            <w:r w:rsidR="00EF4293" w:rsidRPr="002C30CC">
                              <w:rPr>
                                <w:b/>
                              </w:rPr>
                              <w:t>not</w:t>
                            </w:r>
                            <w:r w:rsidR="00EF4293">
                              <w:t xml:space="preserve"> travel in the front seat of a vehicle.</w:t>
                            </w:r>
                          </w:p>
                          <w:p w:rsidR="00EF4293" w:rsidRDefault="00EF4293" w:rsidP="003868F4">
                            <w:pPr>
                              <w:pStyle w:val="BodyText1"/>
                            </w:pPr>
                          </w:p>
                          <w:p w:rsidR="00EF4293" w:rsidRDefault="00EF4293" w:rsidP="003868F4">
                            <w:pPr>
                              <w:pStyle w:val="BodyText1"/>
                            </w:pPr>
                          </w:p>
                          <w:p w:rsidR="00EF4293" w:rsidRDefault="00EF4293" w:rsidP="0077373C">
                            <w:pPr>
                              <w:pStyle w:val="H1"/>
                              <w:spacing w:before="200"/>
                            </w:pPr>
                          </w:p>
                          <w:p w:rsidR="00D31A6E" w:rsidRDefault="00D31A6E" w:rsidP="006B6014">
                            <w:pPr>
                              <w:pStyle w:val="H2"/>
                            </w:pPr>
                          </w:p>
                          <w:p w:rsidR="00EF4293" w:rsidRPr="002360CB" w:rsidRDefault="00EF4293" w:rsidP="006B6014">
                            <w:pPr>
                              <w:pStyle w:val="H2"/>
                            </w:pPr>
                            <w:r w:rsidRPr="002360CB">
                              <w:t>Riding on wheels</w:t>
                            </w:r>
                          </w:p>
                          <w:p w:rsidR="0064444E" w:rsidRPr="002360CB" w:rsidRDefault="0064444E" w:rsidP="0064444E">
                            <w:pPr>
                              <w:pStyle w:val="BodyText1"/>
                            </w:pPr>
                            <w:r w:rsidRPr="002360CB">
                              <w:t>Until children are 10 years old should cycle in a safe place off the road and away from vehicles and driveways. If children ride to school parents and carers should actively supervise them.</w:t>
                            </w:r>
                          </w:p>
                          <w:p w:rsidR="00E12A14" w:rsidRPr="00E12A14" w:rsidRDefault="0064444E" w:rsidP="0064444E">
                            <w:pPr>
                              <w:pStyle w:val="BodyText1"/>
                              <w:spacing w:before="0" w:after="0"/>
                              <w:rPr>
                                <w:color w:val="000000" w:themeColor="text1"/>
                              </w:rPr>
                            </w:pPr>
                            <w:r w:rsidRPr="00E12A14">
                              <w:rPr>
                                <w:color w:val="000000" w:themeColor="text1"/>
                              </w:rPr>
                              <w:t xml:space="preserve">They are to dismount and walk their bikes through the school grounds. </w:t>
                            </w:r>
                          </w:p>
                          <w:p w:rsidR="00E12A14" w:rsidRPr="00E12A14" w:rsidRDefault="00E12A14" w:rsidP="0064444E">
                            <w:pPr>
                              <w:pStyle w:val="BodyText1"/>
                              <w:spacing w:before="0" w:after="0"/>
                              <w:rPr>
                                <w:color w:val="000000" w:themeColor="text1"/>
                              </w:rPr>
                            </w:pPr>
                            <w:r w:rsidRPr="00E12A14">
                              <w:rPr>
                                <w:color w:val="000000" w:themeColor="text1"/>
                              </w:rPr>
                              <w:t xml:space="preserve">Bikes are </w:t>
                            </w:r>
                            <w:r w:rsidR="00286133" w:rsidRPr="00E12A14">
                              <w:rPr>
                                <w:color w:val="000000" w:themeColor="text1"/>
                              </w:rPr>
                              <w:t xml:space="preserve">to </w:t>
                            </w:r>
                            <w:r w:rsidR="0064444E" w:rsidRPr="00E12A14">
                              <w:rPr>
                                <w:color w:val="000000" w:themeColor="text1"/>
                              </w:rPr>
                              <w:t xml:space="preserve">be stored </w:t>
                            </w:r>
                            <w:r w:rsidRPr="00E12A14">
                              <w:rPr>
                                <w:color w:val="000000" w:themeColor="text1"/>
                              </w:rPr>
                              <w:t xml:space="preserve">in </w:t>
                            </w:r>
                          </w:p>
                          <w:p w:rsidR="00E12A14" w:rsidRDefault="00286133" w:rsidP="00D31A6E">
                            <w:pPr>
                              <w:pStyle w:val="BodyText1"/>
                              <w:spacing w:before="0" w:after="0"/>
                              <w:rPr>
                                <w:color w:val="FF0000"/>
                              </w:rPr>
                            </w:pPr>
                            <w:r w:rsidRPr="00E12A14">
                              <w:rPr>
                                <w:color w:val="000000" w:themeColor="text1"/>
                              </w:rPr>
                              <w:t>the</w:t>
                            </w:r>
                            <w:r w:rsidR="00E12A14" w:rsidRPr="00E12A14">
                              <w:rPr>
                                <w:color w:val="000000" w:themeColor="text1"/>
                              </w:rPr>
                              <w:t xml:space="preserve"> bike racks located</w:t>
                            </w:r>
                            <w:r w:rsidR="00D31A6E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172B2D">
                              <w:rPr>
                                <w:color w:val="FF0000"/>
                              </w:rPr>
                              <w:t>at the</w:t>
                            </w:r>
                          </w:p>
                          <w:p w:rsidR="00172B2D" w:rsidRPr="00D31A6E" w:rsidRDefault="00172B2D" w:rsidP="00D31A6E">
                            <w:pPr>
                              <w:pStyle w:val="BodyText1"/>
                              <w:spacing w:before="0" w:after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end of the toilet block.</w:t>
                            </w:r>
                          </w:p>
                          <w:p w:rsidR="00FC7A85" w:rsidRDefault="00FC7A85" w:rsidP="003868F4">
                            <w:pPr>
                              <w:pStyle w:val="BodyText1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Students must wear </w:t>
                            </w:r>
                            <w:r w:rsidR="00D31A6E">
                              <w:rPr>
                                <w:color w:val="000000" w:themeColor="text1"/>
                              </w:rPr>
                              <w:t xml:space="preserve">a </w:t>
                            </w:r>
                            <w:r>
                              <w:rPr>
                                <w:color w:val="000000" w:themeColor="text1"/>
                              </w:rPr>
                              <w:t>helmet</w:t>
                            </w:r>
                          </w:p>
                          <w:p w:rsidR="00D31A6E" w:rsidRDefault="00A12489" w:rsidP="003868F4">
                            <w:pPr>
                              <w:pStyle w:val="BodyText1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when riding their bikes to</w:t>
                            </w:r>
                            <w:r w:rsidR="00D31A6E">
                              <w:rPr>
                                <w:color w:val="000000" w:themeColor="text1"/>
                              </w:rPr>
                              <w:t xml:space="preserve"> and</w:t>
                            </w:r>
                          </w:p>
                          <w:p w:rsidR="00A12489" w:rsidRDefault="00D31A6E" w:rsidP="003868F4">
                            <w:pPr>
                              <w:pStyle w:val="BodyText1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from </w:t>
                            </w:r>
                            <w:r w:rsidR="00A12489">
                              <w:rPr>
                                <w:color w:val="000000" w:themeColor="text1"/>
                              </w:rPr>
                              <w:t xml:space="preserve">school. Bikes must be </w:t>
                            </w:r>
                          </w:p>
                          <w:p w:rsidR="00FC7A85" w:rsidRDefault="00D31A6E" w:rsidP="003868F4">
                            <w:pPr>
                              <w:pStyle w:val="BodyText1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road</w:t>
                            </w:r>
                            <w:r w:rsidR="00A12489">
                              <w:rPr>
                                <w:color w:val="000000" w:themeColor="text1"/>
                              </w:rPr>
                              <w:t>worthy.</w:t>
                            </w:r>
                          </w:p>
                          <w:p w:rsidR="00EF4293" w:rsidRPr="00A12489" w:rsidRDefault="00EF4293" w:rsidP="003868F4">
                            <w:pPr>
                              <w:pStyle w:val="BodyText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7" type="#_x0000_t202" style="position:absolute;margin-left:261.45pt;margin-top:29.4pt;width:269.55pt;height:520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" filled="f" stroked="f">
                <v:textbox>
                  <w:txbxContent>
                    <w:p w:rsidR="00EF4293" w:rsidRDefault="00EF4293" w:rsidP="003868F4">
                      <w:pPr>
                        <w:pStyle w:val="BodyText1"/>
                      </w:pPr>
                      <w:r>
                        <w:t xml:space="preserve">Children should enter and exit your vehicle via the rear passenger door on the footpath </w:t>
                      </w:r>
                      <w:r w:rsidR="00633713">
                        <w:t>side, as this is the safest way (the ‘safety door’)</w:t>
                      </w:r>
                    </w:p>
                    <w:p w:rsidR="00EF4293" w:rsidRDefault="00EF4293" w:rsidP="003868F4">
                      <w:pPr>
                        <w:pStyle w:val="BodyText1"/>
                      </w:pPr>
                      <w:r>
                        <w:t xml:space="preserve">Children up to 7 years old are required to sit in an approved </w:t>
                      </w:r>
                      <w:r w:rsidRPr="00633713">
                        <w:rPr>
                          <w:b/>
                        </w:rPr>
                        <w:t>booster seat</w:t>
                      </w:r>
                      <w:r>
                        <w:t xml:space="preserve">, with the </w:t>
                      </w:r>
                      <w:r w:rsidRPr="00633713">
                        <w:rPr>
                          <w:b/>
                        </w:rPr>
                        <w:t>seat belt</w:t>
                      </w:r>
                      <w:r>
                        <w:t xml:space="preserve"> fastened, in the </w:t>
                      </w:r>
                      <w:r w:rsidRPr="00633713">
                        <w:rPr>
                          <w:b/>
                        </w:rPr>
                        <w:t>back seat</w:t>
                      </w:r>
                      <w:r>
                        <w:t xml:space="preserve"> of the car.</w:t>
                      </w:r>
                    </w:p>
                    <w:p w:rsidR="00EF4293" w:rsidRDefault="00633713" w:rsidP="0077373C">
                      <w:pPr>
                        <w:pStyle w:val="BodyText1"/>
                        <w:spacing w:after="100"/>
                      </w:pPr>
                      <w:r>
                        <w:t xml:space="preserve">Transport for NSW </w:t>
                      </w:r>
                      <w:r w:rsidR="00EF4293">
                        <w:t xml:space="preserve">recommend </w:t>
                      </w:r>
                      <w:proofErr w:type="gramStart"/>
                      <w:r w:rsidR="00EF4293">
                        <w:t>that children</w:t>
                      </w:r>
                      <w:proofErr w:type="gramEnd"/>
                      <w:r w:rsidR="00EF4293">
                        <w:t xml:space="preserve"> under 12 years do </w:t>
                      </w:r>
                      <w:r w:rsidR="00EF4293" w:rsidRPr="002C30CC">
                        <w:rPr>
                          <w:b/>
                        </w:rPr>
                        <w:t>not</w:t>
                      </w:r>
                      <w:r w:rsidR="00EF4293">
                        <w:t xml:space="preserve"> travel in the front seat of a vehicle.</w:t>
                      </w:r>
                    </w:p>
                    <w:p w:rsidR="00EF4293" w:rsidRDefault="00EF4293" w:rsidP="003868F4">
                      <w:pPr>
                        <w:pStyle w:val="BodyText1"/>
                      </w:pPr>
                    </w:p>
                    <w:p w:rsidR="00EF4293" w:rsidRDefault="00EF4293" w:rsidP="003868F4">
                      <w:pPr>
                        <w:pStyle w:val="BodyText1"/>
                      </w:pPr>
                    </w:p>
                    <w:p w:rsidR="00EF4293" w:rsidRDefault="00EF4293" w:rsidP="0077373C">
                      <w:pPr>
                        <w:pStyle w:val="H1"/>
                        <w:spacing w:before="200"/>
                      </w:pPr>
                    </w:p>
                    <w:p w:rsidR="00D31A6E" w:rsidRDefault="00D31A6E" w:rsidP="006B6014">
                      <w:pPr>
                        <w:pStyle w:val="H2"/>
                      </w:pPr>
                    </w:p>
                    <w:p w:rsidR="00EF4293" w:rsidRPr="002360CB" w:rsidRDefault="00EF4293" w:rsidP="006B6014">
                      <w:pPr>
                        <w:pStyle w:val="H2"/>
                      </w:pPr>
                      <w:r w:rsidRPr="002360CB">
                        <w:t>Riding on wheels</w:t>
                      </w:r>
                    </w:p>
                    <w:p w:rsidR="0064444E" w:rsidRPr="002360CB" w:rsidRDefault="0064444E" w:rsidP="0064444E">
                      <w:pPr>
                        <w:pStyle w:val="BodyText1"/>
                      </w:pPr>
                      <w:r w:rsidRPr="002360CB">
                        <w:t>Until children are 10 years old should cycle in a safe place off the road and away from vehicles and driveways. If children ride to school parents and carers should actively supervise them.</w:t>
                      </w:r>
                    </w:p>
                    <w:p w:rsidR="00E12A14" w:rsidRPr="00E12A14" w:rsidRDefault="0064444E" w:rsidP="0064444E">
                      <w:pPr>
                        <w:pStyle w:val="BodyText1"/>
                        <w:spacing w:before="0" w:after="0"/>
                        <w:rPr>
                          <w:color w:val="000000" w:themeColor="text1"/>
                        </w:rPr>
                      </w:pPr>
                      <w:r w:rsidRPr="00E12A14">
                        <w:rPr>
                          <w:color w:val="000000" w:themeColor="text1"/>
                        </w:rPr>
                        <w:t xml:space="preserve">They are to dismount and walk their bikes through the school grounds. </w:t>
                      </w:r>
                    </w:p>
                    <w:p w:rsidR="00E12A14" w:rsidRPr="00E12A14" w:rsidRDefault="00E12A14" w:rsidP="0064444E">
                      <w:pPr>
                        <w:pStyle w:val="BodyText1"/>
                        <w:spacing w:before="0" w:after="0"/>
                        <w:rPr>
                          <w:color w:val="000000" w:themeColor="text1"/>
                        </w:rPr>
                      </w:pPr>
                      <w:r w:rsidRPr="00E12A14">
                        <w:rPr>
                          <w:color w:val="000000" w:themeColor="text1"/>
                        </w:rPr>
                        <w:t xml:space="preserve">Bikes are </w:t>
                      </w:r>
                      <w:r w:rsidR="00286133" w:rsidRPr="00E12A14">
                        <w:rPr>
                          <w:color w:val="000000" w:themeColor="text1"/>
                        </w:rPr>
                        <w:t xml:space="preserve">to </w:t>
                      </w:r>
                      <w:r w:rsidR="0064444E" w:rsidRPr="00E12A14">
                        <w:rPr>
                          <w:color w:val="000000" w:themeColor="text1"/>
                        </w:rPr>
                        <w:t xml:space="preserve">be stored </w:t>
                      </w:r>
                      <w:r w:rsidRPr="00E12A14">
                        <w:rPr>
                          <w:color w:val="000000" w:themeColor="text1"/>
                        </w:rPr>
                        <w:t xml:space="preserve">in </w:t>
                      </w:r>
                    </w:p>
                    <w:p w:rsidR="00E12A14" w:rsidRDefault="00286133" w:rsidP="00D31A6E">
                      <w:pPr>
                        <w:pStyle w:val="BodyText1"/>
                        <w:spacing w:before="0" w:after="0"/>
                        <w:rPr>
                          <w:color w:val="FF0000"/>
                        </w:rPr>
                      </w:pPr>
                      <w:proofErr w:type="gramStart"/>
                      <w:r w:rsidRPr="00E12A14">
                        <w:rPr>
                          <w:color w:val="000000" w:themeColor="text1"/>
                        </w:rPr>
                        <w:t>the</w:t>
                      </w:r>
                      <w:proofErr w:type="gramEnd"/>
                      <w:r w:rsidR="00E12A14" w:rsidRPr="00E12A14">
                        <w:rPr>
                          <w:color w:val="000000" w:themeColor="text1"/>
                        </w:rPr>
                        <w:t xml:space="preserve"> bike racks located</w:t>
                      </w:r>
                      <w:r w:rsidR="00D31A6E">
                        <w:rPr>
                          <w:color w:val="000000" w:themeColor="text1"/>
                        </w:rPr>
                        <w:t xml:space="preserve"> </w:t>
                      </w:r>
                      <w:r w:rsidR="00172B2D">
                        <w:rPr>
                          <w:color w:val="FF0000"/>
                        </w:rPr>
                        <w:t>at the</w:t>
                      </w:r>
                    </w:p>
                    <w:p w:rsidR="00172B2D" w:rsidRPr="00D31A6E" w:rsidRDefault="00172B2D" w:rsidP="00D31A6E">
                      <w:pPr>
                        <w:pStyle w:val="BodyText1"/>
                        <w:spacing w:before="0" w:after="0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FF0000"/>
                        </w:rPr>
                        <w:t>end</w:t>
                      </w:r>
                      <w:proofErr w:type="gramEnd"/>
                      <w:r>
                        <w:rPr>
                          <w:color w:val="FF0000"/>
                        </w:rPr>
                        <w:t xml:space="preserve"> of the toilet block.</w:t>
                      </w:r>
                    </w:p>
                    <w:p w:rsidR="00FC7A85" w:rsidRDefault="00FC7A85" w:rsidP="003868F4">
                      <w:pPr>
                        <w:pStyle w:val="BodyText1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Students must wear </w:t>
                      </w:r>
                      <w:r w:rsidR="00D31A6E">
                        <w:rPr>
                          <w:color w:val="000000" w:themeColor="text1"/>
                        </w:rPr>
                        <w:t xml:space="preserve">a </w:t>
                      </w:r>
                      <w:r>
                        <w:rPr>
                          <w:color w:val="000000" w:themeColor="text1"/>
                        </w:rPr>
                        <w:t>helmet</w:t>
                      </w:r>
                    </w:p>
                    <w:p w:rsidR="00D31A6E" w:rsidRDefault="00A12489" w:rsidP="003868F4">
                      <w:pPr>
                        <w:pStyle w:val="BodyText1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when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 xml:space="preserve"> riding their bikes to</w:t>
                      </w:r>
                      <w:r w:rsidR="00D31A6E">
                        <w:rPr>
                          <w:color w:val="000000" w:themeColor="text1"/>
                        </w:rPr>
                        <w:t xml:space="preserve"> and</w:t>
                      </w:r>
                    </w:p>
                    <w:p w:rsidR="00A12489" w:rsidRDefault="00D31A6E" w:rsidP="003868F4">
                      <w:pPr>
                        <w:pStyle w:val="BodyText1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from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="00A12489">
                        <w:rPr>
                          <w:color w:val="000000" w:themeColor="text1"/>
                        </w:rPr>
                        <w:t xml:space="preserve">school. Bikes must be </w:t>
                      </w:r>
                    </w:p>
                    <w:p w:rsidR="00FC7A85" w:rsidRDefault="00D31A6E" w:rsidP="003868F4">
                      <w:pPr>
                        <w:pStyle w:val="BodyText1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road</w:t>
                      </w:r>
                      <w:r w:rsidR="00A12489">
                        <w:rPr>
                          <w:color w:val="000000" w:themeColor="text1"/>
                        </w:rPr>
                        <w:t>worthy</w:t>
                      </w:r>
                      <w:proofErr w:type="gramEnd"/>
                      <w:r w:rsidR="00A12489">
                        <w:rPr>
                          <w:color w:val="000000" w:themeColor="text1"/>
                        </w:rPr>
                        <w:t>.</w:t>
                      </w:r>
                    </w:p>
                    <w:p w:rsidR="00EF4293" w:rsidRPr="00A12489" w:rsidRDefault="00EF4293" w:rsidP="003868F4">
                      <w:pPr>
                        <w:pStyle w:val="BodyText1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47D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01ACAD" wp14:editId="234A5CC4">
                <wp:simplePos x="0" y="0"/>
                <wp:positionH relativeFrom="column">
                  <wp:posOffset>36830</wp:posOffset>
                </wp:positionH>
                <wp:positionV relativeFrom="paragraph">
                  <wp:posOffset>373380</wp:posOffset>
                </wp:positionV>
                <wp:extent cx="2595245" cy="5681345"/>
                <wp:effectExtent l="0" t="0" r="0" b="0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5245" cy="5681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21C2" w:rsidRDefault="00B926DE" w:rsidP="006B6014">
                            <w:pPr>
                              <w:pStyle w:val="H2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There are two</w:t>
                            </w:r>
                            <w:r w:rsidR="00A12489" w:rsidRPr="004B21F2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60A9B" w:rsidRPr="004B21F2">
                              <w:rPr>
                                <w:color w:val="FF0000"/>
                                <w:sz w:val="24"/>
                                <w:szCs w:val="24"/>
                              </w:rPr>
                              <w:t>pedestrian crossing</w:t>
                            </w:r>
                            <w:r w:rsidR="004B21F2" w:rsidRPr="004B21F2">
                              <w:rPr>
                                <w:color w:val="FF0000"/>
                                <w:sz w:val="24"/>
                                <w:szCs w:val="24"/>
                              </w:rPr>
                              <w:t>s</w:t>
                            </w:r>
                            <w:r w:rsidR="00560A9B" w:rsidRPr="004B21F2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located at</w:t>
                            </w:r>
                            <w:r w:rsidR="00A12489" w:rsidRPr="004B21F2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Padstow Heights</w:t>
                            </w:r>
                            <w:r w:rsidR="004B21F2" w:rsidRPr="004B21F2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57924" w:rsidRPr="004B21F2">
                              <w:rPr>
                                <w:color w:val="FF0000"/>
                                <w:sz w:val="24"/>
                                <w:szCs w:val="24"/>
                              </w:rPr>
                              <w:t>Public S</w:t>
                            </w:r>
                            <w:r w:rsidR="003E19E4" w:rsidRPr="004B21F2">
                              <w:rPr>
                                <w:color w:val="FF0000"/>
                                <w:sz w:val="24"/>
                                <w:szCs w:val="24"/>
                              </w:rPr>
                              <w:t>chool</w:t>
                            </w:r>
                            <w:r w:rsidR="00B57924" w:rsidRPr="004B21F2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They are located on Chamberlain Rd. One crossing is </w:t>
                            </w:r>
                            <w:r w:rsidR="00560A9B" w:rsidRPr="004B21F2">
                              <w:rPr>
                                <w:color w:val="FF0000"/>
                                <w:sz w:val="24"/>
                                <w:szCs w:val="24"/>
                              </w:rPr>
                              <w:t>supervise</w:t>
                            </w:r>
                            <w:r w:rsidR="00633713">
                              <w:rPr>
                                <w:color w:val="FF0000"/>
                                <w:sz w:val="24"/>
                                <w:szCs w:val="24"/>
                              </w:rPr>
                              <w:t>d before and after school by a</w:t>
                            </w:r>
                            <w:r w:rsidR="00172B2D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Crossing Supervisor.  </w:t>
                            </w:r>
                          </w:p>
                          <w:p w:rsidR="00633713" w:rsidRPr="004B21F2" w:rsidRDefault="00633713" w:rsidP="006B6014">
                            <w:pPr>
                              <w:pStyle w:val="H2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EF4293" w:rsidRPr="00A12489" w:rsidRDefault="00EF4293" w:rsidP="006B6014">
                            <w:pPr>
                              <w:pStyle w:val="H2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12489">
                              <w:rPr>
                                <w:b/>
                                <w:sz w:val="24"/>
                                <w:szCs w:val="24"/>
                              </w:rPr>
                              <w:t>Supervision</w:t>
                            </w:r>
                          </w:p>
                          <w:p w:rsidR="00EF4293" w:rsidRPr="00A12489" w:rsidRDefault="00EF4293" w:rsidP="003868F4">
                            <w:pPr>
                              <w:pStyle w:val="BodyText1"/>
                              <w:rPr>
                                <w:sz w:val="24"/>
                                <w:szCs w:val="24"/>
                              </w:rPr>
                            </w:pPr>
                            <w:r w:rsidRPr="00A12489">
                              <w:rPr>
                                <w:sz w:val="24"/>
                                <w:szCs w:val="24"/>
                              </w:rPr>
                              <w:t>Until they are 8 years old, children should hold hands with an adult:</w:t>
                            </w:r>
                          </w:p>
                          <w:p w:rsidR="00EF4293" w:rsidRPr="00A12489" w:rsidRDefault="00EF4293" w:rsidP="003868F4">
                            <w:pPr>
                              <w:pStyle w:val="Indent"/>
                              <w:rPr>
                                <w:sz w:val="24"/>
                                <w:szCs w:val="24"/>
                              </w:rPr>
                            </w:pPr>
                            <w:r w:rsidRPr="00A12489">
                              <w:rPr>
                                <w:sz w:val="24"/>
                                <w:szCs w:val="24"/>
                              </w:rPr>
                              <w:t>on the footpath</w:t>
                            </w:r>
                          </w:p>
                          <w:p w:rsidR="00EF4293" w:rsidRPr="00A12489" w:rsidRDefault="00EF4293" w:rsidP="003868F4">
                            <w:pPr>
                              <w:pStyle w:val="Indent"/>
                              <w:rPr>
                                <w:sz w:val="24"/>
                                <w:szCs w:val="24"/>
                              </w:rPr>
                            </w:pPr>
                            <w:r w:rsidRPr="00A12489">
                              <w:rPr>
                                <w:sz w:val="24"/>
                                <w:szCs w:val="24"/>
                              </w:rPr>
                              <w:t>in the car park and</w:t>
                            </w:r>
                          </w:p>
                          <w:p w:rsidR="00EF4293" w:rsidRDefault="00EF4293" w:rsidP="006B6014">
                            <w:pPr>
                              <w:pStyle w:val="Indent"/>
                              <w:spacing w:after="100"/>
                              <w:ind w:left="360" w:hanging="360"/>
                              <w:rPr>
                                <w:sz w:val="24"/>
                                <w:szCs w:val="24"/>
                              </w:rPr>
                            </w:pPr>
                            <w:r w:rsidRPr="00A12489">
                              <w:rPr>
                                <w:sz w:val="24"/>
                                <w:szCs w:val="24"/>
                              </w:rPr>
                              <w:t>when crossing the road.</w:t>
                            </w:r>
                          </w:p>
                          <w:p w:rsidR="00633713" w:rsidRPr="00A12489" w:rsidRDefault="00633713" w:rsidP="00633713">
                            <w:pPr>
                              <w:pStyle w:val="Indent"/>
                              <w:numPr>
                                <w:ilvl w:val="0"/>
                                <w:numId w:val="0"/>
                              </w:numPr>
                              <w:spacing w:after="10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F4293" w:rsidRPr="00A12489" w:rsidRDefault="00EF4293" w:rsidP="003868F4">
                            <w:pPr>
                              <w:pStyle w:val="BodyText1"/>
                              <w:rPr>
                                <w:sz w:val="24"/>
                                <w:szCs w:val="24"/>
                              </w:rPr>
                            </w:pPr>
                            <w:r w:rsidRPr="00A1248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Until </w:t>
                            </w:r>
                            <w:r w:rsidRPr="00A12489">
                              <w:rPr>
                                <w:sz w:val="24"/>
                                <w:szCs w:val="24"/>
                              </w:rPr>
                              <w:t>children are 10 years old, they should still be closely supervised in the traffic environment and hold an adult’s hand when crossing</w:t>
                            </w:r>
                            <w:r w:rsidRPr="00A1248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 road.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8" type="#_x0000_t202" style="position:absolute;margin-left:2.9pt;margin-top:29.4pt;width:204.35pt;height:447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PnMugIAAMM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" filled="f" stroked="f">
                <v:textbox>
                  <w:txbxContent>
                    <w:p w:rsidR="000E21C2" w:rsidRDefault="00B926DE" w:rsidP="006B6014">
                      <w:pPr>
                        <w:pStyle w:val="H2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There are two</w:t>
                      </w:r>
                      <w:r w:rsidR="00A12489" w:rsidRPr="004B21F2">
                        <w:rPr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560A9B" w:rsidRPr="004B21F2">
                        <w:rPr>
                          <w:color w:val="FF0000"/>
                          <w:sz w:val="24"/>
                          <w:szCs w:val="24"/>
                        </w:rPr>
                        <w:t>pedestrian crossing</w:t>
                      </w:r>
                      <w:r w:rsidR="004B21F2" w:rsidRPr="004B21F2">
                        <w:rPr>
                          <w:color w:val="FF0000"/>
                          <w:sz w:val="24"/>
                          <w:szCs w:val="24"/>
                        </w:rPr>
                        <w:t>s</w:t>
                      </w:r>
                      <w:r w:rsidR="00560A9B" w:rsidRPr="004B21F2">
                        <w:rPr>
                          <w:color w:val="FF0000"/>
                          <w:sz w:val="24"/>
                          <w:szCs w:val="24"/>
                        </w:rPr>
                        <w:t xml:space="preserve"> located at</w:t>
                      </w:r>
                      <w:r w:rsidR="00A12489" w:rsidRPr="004B21F2">
                        <w:rPr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  <w:szCs w:val="24"/>
                        </w:rPr>
                        <w:t>Padstow Heights</w:t>
                      </w:r>
                      <w:r w:rsidR="004B21F2" w:rsidRPr="004B21F2">
                        <w:rPr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B57924" w:rsidRPr="004B21F2">
                        <w:rPr>
                          <w:color w:val="FF0000"/>
                          <w:sz w:val="24"/>
                          <w:szCs w:val="24"/>
                        </w:rPr>
                        <w:t>Public S</w:t>
                      </w:r>
                      <w:r w:rsidR="003E19E4" w:rsidRPr="004B21F2">
                        <w:rPr>
                          <w:color w:val="FF0000"/>
                          <w:sz w:val="24"/>
                          <w:szCs w:val="24"/>
                        </w:rPr>
                        <w:t>chool</w:t>
                      </w:r>
                      <w:r w:rsidR="00B57924" w:rsidRPr="004B21F2">
                        <w:rPr>
                          <w:color w:val="FF0000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color w:val="FF0000"/>
                          <w:sz w:val="24"/>
                          <w:szCs w:val="24"/>
                        </w:rPr>
                        <w:t xml:space="preserve">They are located on Chamberlain Rd. One crossing is </w:t>
                      </w:r>
                      <w:r w:rsidR="00560A9B" w:rsidRPr="004B21F2">
                        <w:rPr>
                          <w:color w:val="FF0000"/>
                          <w:sz w:val="24"/>
                          <w:szCs w:val="24"/>
                        </w:rPr>
                        <w:t>supervise</w:t>
                      </w:r>
                      <w:r w:rsidR="00633713">
                        <w:rPr>
                          <w:color w:val="FF0000"/>
                          <w:sz w:val="24"/>
                          <w:szCs w:val="24"/>
                        </w:rPr>
                        <w:t>d before and after school by a</w:t>
                      </w:r>
                      <w:r w:rsidR="00172B2D">
                        <w:rPr>
                          <w:color w:val="FF0000"/>
                          <w:sz w:val="24"/>
                          <w:szCs w:val="24"/>
                        </w:rPr>
                        <w:t xml:space="preserve"> Crossing Supervisor.  </w:t>
                      </w:r>
                    </w:p>
                    <w:p w:rsidR="00633713" w:rsidRPr="004B21F2" w:rsidRDefault="00633713" w:rsidP="006B6014">
                      <w:pPr>
                        <w:pStyle w:val="H2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  <w:p w:rsidR="00EF4293" w:rsidRPr="00A12489" w:rsidRDefault="00EF4293" w:rsidP="006B6014">
                      <w:pPr>
                        <w:pStyle w:val="H2"/>
                        <w:rPr>
                          <w:b/>
                          <w:sz w:val="24"/>
                          <w:szCs w:val="24"/>
                        </w:rPr>
                      </w:pPr>
                      <w:r w:rsidRPr="00A12489">
                        <w:rPr>
                          <w:b/>
                          <w:sz w:val="24"/>
                          <w:szCs w:val="24"/>
                        </w:rPr>
                        <w:t>Supervision</w:t>
                      </w:r>
                    </w:p>
                    <w:p w:rsidR="00EF4293" w:rsidRPr="00A12489" w:rsidRDefault="00EF4293" w:rsidP="003868F4">
                      <w:pPr>
                        <w:pStyle w:val="BodyText1"/>
                        <w:rPr>
                          <w:sz w:val="24"/>
                          <w:szCs w:val="24"/>
                        </w:rPr>
                      </w:pPr>
                      <w:r w:rsidRPr="00A12489">
                        <w:rPr>
                          <w:sz w:val="24"/>
                          <w:szCs w:val="24"/>
                        </w:rPr>
                        <w:t>Until they are 8 years old, children should hold hands with an adult:</w:t>
                      </w:r>
                    </w:p>
                    <w:p w:rsidR="00EF4293" w:rsidRPr="00A12489" w:rsidRDefault="00EF4293" w:rsidP="003868F4">
                      <w:pPr>
                        <w:pStyle w:val="Indent"/>
                        <w:rPr>
                          <w:sz w:val="24"/>
                          <w:szCs w:val="24"/>
                        </w:rPr>
                      </w:pPr>
                      <w:r w:rsidRPr="00A12489">
                        <w:rPr>
                          <w:sz w:val="24"/>
                          <w:szCs w:val="24"/>
                        </w:rPr>
                        <w:t>on the footpath</w:t>
                      </w:r>
                    </w:p>
                    <w:p w:rsidR="00EF4293" w:rsidRPr="00A12489" w:rsidRDefault="00EF4293" w:rsidP="003868F4">
                      <w:pPr>
                        <w:pStyle w:val="Indent"/>
                        <w:rPr>
                          <w:sz w:val="24"/>
                          <w:szCs w:val="24"/>
                        </w:rPr>
                      </w:pPr>
                      <w:r w:rsidRPr="00A12489">
                        <w:rPr>
                          <w:sz w:val="24"/>
                          <w:szCs w:val="24"/>
                        </w:rPr>
                        <w:t>in the car park and</w:t>
                      </w:r>
                    </w:p>
                    <w:p w:rsidR="00EF4293" w:rsidRDefault="00EF4293" w:rsidP="006B6014">
                      <w:pPr>
                        <w:pStyle w:val="Indent"/>
                        <w:spacing w:after="100"/>
                        <w:ind w:left="360" w:hanging="360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A12489">
                        <w:rPr>
                          <w:sz w:val="24"/>
                          <w:szCs w:val="24"/>
                        </w:rPr>
                        <w:t>when</w:t>
                      </w:r>
                      <w:proofErr w:type="gramEnd"/>
                      <w:r w:rsidRPr="00A12489">
                        <w:rPr>
                          <w:sz w:val="24"/>
                          <w:szCs w:val="24"/>
                        </w:rPr>
                        <w:t xml:space="preserve"> crossing the road.</w:t>
                      </w:r>
                    </w:p>
                    <w:p w:rsidR="00633713" w:rsidRPr="00A12489" w:rsidRDefault="00633713" w:rsidP="00633713">
                      <w:pPr>
                        <w:pStyle w:val="Indent"/>
                        <w:numPr>
                          <w:ilvl w:val="0"/>
                          <w:numId w:val="0"/>
                        </w:numPr>
                        <w:spacing w:after="100"/>
                        <w:rPr>
                          <w:sz w:val="24"/>
                          <w:szCs w:val="24"/>
                        </w:rPr>
                      </w:pPr>
                    </w:p>
                    <w:p w:rsidR="00EF4293" w:rsidRPr="00A12489" w:rsidRDefault="00EF4293" w:rsidP="003868F4">
                      <w:pPr>
                        <w:pStyle w:val="BodyText1"/>
                        <w:rPr>
                          <w:sz w:val="24"/>
                          <w:szCs w:val="24"/>
                        </w:rPr>
                      </w:pPr>
                      <w:r w:rsidRPr="00A12489">
                        <w:rPr>
                          <w:rFonts w:cs="Arial"/>
                          <w:sz w:val="24"/>
                          <w:szCs w:val="24"/>
                        </w:rPr>
                        <w:t xml:space="preserve">Until </w:t>
                      </w:r>
                      <w:r w:rsidRPr="00A12489">
                        <w:rPr>
                          <w:sz w:val="24"/>
                          <w:szCs w:val="24"/>
                        </w:rPr>
                        <w:t>children are 10 years old, they should still be closely supervised in the traffic environment and hold an adult’s hand when crossing</w:t>
                      </w:r>
                      <w:r w:rsidRPr="00A12489">
                        <w:rPr>
                          <w:rFonts w:cs="Arial"/>
                          <w:sz w:val="24"/>
                          <w:szCs w:val="24"/>
                        </w:rPr>
                        <w:t xml:space="preserve"> the road.</w:t>
                      </w:r>
                    </w:p>
                  </w:txbxContent>
                </v:textbox>
              </v:shape>
            </w:pict>
          </mc:Fallback>
        </mc:AlternateContent>
      </w:r>
      <w:r w:rsidR="00AF47D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6D57E9A" wp14:editId="7766CB02">
                <wp:simplePos x="0" y="0"/>
                <wp:positionH relativeFrom="column">
                  <wp:posOffset>-9525</wp:posOffset>
                </wp:positionH>
                <wp:positionV relativeFrom="paragraph">
                  <wp:posOffset>358775</wp:posOffset>
                </wp:positionV>
                <wp:extent cx="2703830" cy="5366385"/>
                <wp:effectExtent l="0" t="0" r="1270" b="5715"/>
                <wp:wrapNone/>
                <wp:docPr id="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3830" cy="53663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-.75pt;margin-top:28.25pt;width:212.9pt;height:422.5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" stroked="f">
                <v:fill opacity="39321f"/>
              </v:rect>
            </w:pict>
          </mc:Fallback>
        </mc:AlternateContent>
      </w:r>
      <w:r w:rsidR="00AF47D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D870FAD" wp14:editId="017134BF">
                <wp:simplePos x="0" y="0"/>
                <wp:positionH relativeFrom="column">
                  <wp:posOffset>5142865</wp:posOffset>
                </wp:positionH>
                <wp:positionV relativeFrom="paragraph">
                  <wp:posOffset>4785995</wp:posOffset>
                </wp:positionV>
                <wp:extent cx="1364615" cy="1460500"/>
                <wp:effectExtent l="0" t="0" r="0" b="6350"/>
                <wp:wrapSquare wrapText="bothSides"/>
                <wp:docPr id="1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4615" cy="146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4293" w:rsidRPr="003F2B89" w:rsidRDefault="00E92E0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5C96938F" wp14:editId="17A7B503">
                                  <wp:extent cx="1171575" cy="1219200"/>
                                  <wp:effectExtent l="0" t="0" r="9525" b="0"/>
                                  <wp:docPr id="2" name="Picture 2" descr="cmKIDS_BIKES_ARTICLE_narrowweb__300x314,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mKIDS_BIKES_ARTICLE_narrowweb__300x314,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9" type="#_x0000_t202" style="position:absolute;margin-left:404.95pt;margin-top:376.85pt;width:107.45pt;height:115pt;z-index:-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" filled="f" stroked="f">
                <v:textbox>
                  <w:txbxContent>
                    <w:p w:rsidR="00EF4293" w:rsidRPr="003F2B89" w:rsidRDefault="00E92E0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5C96938F" wp14:editId="17A7B503">
                            <wp:extent cx="1171575" cy="1219200"/>
                            <wp:effectExtent l="0" t="0" r="9525" b="0"/>
                            <wp:docPr id="2" name="Picture 2" descr="cmKIDS_BIKES_ARTICLE_narrowweb__300x314,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mKIDS_BIKES_ARTICLE_narrowweb__300x314,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47D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012F24" wp14:editId="1B7A7B48">
                <wp:simplePos x="0" y="0"/>
                <wp:positionH relativeFrom="column">
                  <wp:posOffset>3320415</wp:posOffset>
                </wp:positionH>
                <wp:positionV relativeFrom="paragraph">
                  <wp:posOffset>-231775</wp:posOffset>
                </wp:positionV>
                <wp:extent cx="2938780" cy="400050"/>
                <wp:effectExtent l="0" t="0" r="0" b="0"/>
                <wp:wrapNone/>
                <wp:docPr id="1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878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21C2" w:rsidRPr="00431AE6" w:rsidRDefault="000E21C2" w:rsidP="000E21C2">
                            <w:pPr>
                              <w:pStyle w:val="H1"/>
                              <w:rPr>
                                <w:color w:val="FFFFFF"/>
                              </w:rPr>
                            </w:pPr>
                            <w:r w:rsidRPr="00431AE6">
                              <w:rPr>
                                <w:color w:val="FFFFFF"/>
                              </w:rPr>
                              <w:t>Safe car travel</w:t>
                            </w:r>
                          </w:p>
                          <w:p w:rsidR="000E21C2" w:rsidRDefault="000E21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0" type="#_x0000_t202" style="position:absolute;margin-left:261.45pt;margin-top:-18.25pt;width:231.4pt;height:3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" filled="f" stroked="f">
                <v:textbox>
                  <w:txbxContent>
                    <w:p w:rsidR="000E21C2" w:rsidRPr="00431AE6" w:rsidRDefault="000E21C2" w:rsidP="000E21C2">
                      <w:pPr>
                        <w:pStyle w:val="H1"/>
                        <w:rPr>
                          <w:color w:val="FFFFFF"/>
                        </w:rPr>
                      </w:pPr>
                      <w:r w:rsidRPr="00431AE6">
                        <w:rPr>
                          <w:color w:val="FFFFFF"/>
                        </w:rPr>
                        <w:t>Safe car travel</w:t>
                      </w:r>
                    </w:p>
                    <w:p w:rsidR="000E21C2" w:rsidRDefault="000E21C2"/>
                  </w:txbxContent>
                </v:textbox>
              </v:shape>
            </w:pict>
          </mc:Fallback>
        </mc:AlternateContent>
      </w:r>
      <w:r w:rsidR="00AF47D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D83A1E" wp14:editId="363A7D3F">
                <wp:simplePos x="0" y="0"/>
                <wp:positionH relativeFrom="column">
                  <wp:posOffset>-44450</wp:posOffset>
                </wp:positionH>
                <wp:positionV relativeFrom="paragraph">
                  <wp:posOffset>-231775</wp:posOffset>
                </wp:positionV>
                <wp:extent cx="2840355" cy="400050"/>
                <wp:effectExtent l="0" t="0" r="0" b="0"/>
                <wp:wrapNone/>
                <wp:docPr id="1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35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21C2" w:rsidRPr="00431AE6" w:rsidRDefault="000E21C2" w:rsidP="000E21C2">
                            <w:pPr>
                              <w:pStyle w:val="H1"/>
                              <w:rPr>
                                <w:color w:val="FFFFFF"/>
                              </w:rPr>
                            </w:pPr>
                            <w:r w:rsidRPr="00431AE6">
                              <w:rPr>
                                <w:color w:val="FFFFFF"/>
                              </w:rPr>
                              <w:t>Travelling to school</w:t>
                            </w:r>
                          </w:p>
                          <w:p w:rsidR="000E21C2" w:rsidRDefault="000E21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1" type="#_x0000_t202" style="position:absolute;margin-left:-3.5pt;margin-top:-18.25pt;width:223.65pt;height:3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cxBvAIAAMM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" filled="f" stroked="f">
                <v:textbox>
                  <w:txbxContent>
                    <w:p w:rsidR="000E21C2" w:rsidRPr="00431AE6" w:rsidRDefault="000E21C2" w:rsidP="000E21C2">
                      <w:pPr>
                        <w:pStyle w:val="H1"/>
                        <w:rPr>
                          <w:color w:val="FFFFFF"/>
                        </w:rPr>
                      </w:pPr>
                      <w:r w:rsidRPr="00431AE6">
                        <w:rPr>
                          <w:color w:val="FFFFFF"/>
                        </w:rPr>
                        <w:t>Travelling to school</w:t>
                      </w:r>
                    </w:p>
                    <w:p w:rsidR="000E21C2" w:rsidRDefault="000E21C2"/>
                  </w:txbxContent>
                </v:textbox>
              </v:shape>
            </w:pict>
          </mc:Fallback>
        </mc:AlternateContent>
      </w:r>
      <w:r w:rsidR="00AF47D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E3A663" wp14:editId="44730F43">
                <wp:simplePos x="0" y="0"/>
                <wp:positionH relativeFrom="column">
                  <wp:posOffset>6969125</wp:posOffset>
                </wp:positionH>
                <wp:positionV relativeFrom="paragraph">
                  <wp:posOffset>-231775</wp:posOffset>
                </wp:positionV>
                <wp:extent cx="3213100" cy="400050"/>
                <wp:effectExtent l="0" t="0" r="0" b="0"/>
                <wp:wrapNone/>
                <wp:docPr id="1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21C2" w:rsidRPr="00A314BC" w:rsidRDefault="000E21C2" w:rsidP="000E21C2">
                            <w:pPr>
                              <w:pStyle w:val="H1"/>
                              <w:rPr>
                                <w:color w:val="FFFFFF"/>
                              </w:rPr>
                            </w:pPr>
                            <w:r w:rsidRPr="00A314BC">
                              <w:rPr>
                                <w:color w:val="FFFFFF"/>
                              </w:rPr>
                              <w:t>Where and how to park</w:t>
                            </w:r>
                          </w:p>
                          <w:p w:rsidR="000E21C2" w:rsidRPr="000E21C2" w:rsidRDefault="000E21C2" w:rsidP="000E21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2" type="#_x0000_t202" style="position:absolute;margin-left:548.75pt;margin-top:-18.25pt;width:253pt;height:3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" filled="f" stroked="f">
                <v:textbox>
                  <w:txbxContent>
                    <w:p w:rsidR="000E21C2" w:rsidRPr="00A314BC" w:rsidRDefault="000E21C2" w:rsidP="000E21C2">
                      <w:pPr>
                        <w:pStyle w:val="H1"/>
                        <w:rPr>
                          <w:color w:val="FFFFFF"/>
                        </w:rPr>
                      </w:pPr>
                      <w:r w:rsidRPr="00A314BC">
                        <w:rPr>
                          <w:color w:val="FFFFFF"/>
                        </w:rPr>
                        <w:t>Where and how to park</w:t>
                      </w:r>
                    </w:p>
                    <w:p w:rsidR="000E21C2" w:rsidRPr="000E21C2" w:rsidRDefault="000E21C2" w:rsidP="000E21C2"/>
                  </w:txbxContent>
                </v:textbox>
              </v:shape>
            </w:pict>
          </mc:Fallback>
        </mc:AlternateContent>
      </w:r>
      <w:r w:rsidR="00AF47D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373380</wp:posOffset>
                </wp:positionV>
                <wp:extent cx="244475" cy="331470"/>
                <wp:effectExtent l="0" t="0" r="0" b="0"/>
                <wp:wrapNone/>
                <wp:docPr id="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4293" w:rsidRPr="003F2B89" w:rsidRDefault="00EF4293" w:rsidP="00C450B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3" type="#_x0000_t202" style="position:absolute;margin-left:2.15pt;margin-top:29.4pt;width:19.25pt;height:26.1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" filled="f" stroked="f">
                <v:textbox style="mso-fit-shape-to-text:t">
                  <w:txbxContent>
                    <w:p w:rsidR="00EF4293" w:rsidRPr="003F2B89" w:rsidRDefault="00EF4293" w:rsidP="00C450B6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C5FB2" w:rsidRPr="00053AFF" w:rsidSect="002360CB">
      <w:pgSz w:w="16838" w:h="11906" w:orient="landscape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319A" w:rsidRDefault="00BA319A" w:rsidP="00FA3CDC">
      <w:pPr>
        <w:spacing w:after="0" w:line="240" w:lineRule="auto"/>
      </w:pPr>
      <w:r>
        <w:separator/>
      </w:r>
    </w:p>
  </w:endnote>
  <w:endnote w:type="continuationSeparator" w:id="0">
    <w:p w:rsidR="00BA319A" w:rsidRDefault="00BA319A" w:rsidP="00FA3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319A" w:rsidRDefault="00BA319A" w:rsidP="00FA3CDC">
      <w:pPr>
        <w:spacing w:after="0" w:line="240" w:lineRule="auto"/>
      </w:pPr>
      <w:r>
        <w:separator/>
      </w:r>
    </w:p>
  </w:footnote>
  <w:footnote w:type="continuationSeparator" w:id="0">
    <w:p w:rsidR="00BA319A" w:rsidRDefault="00BA319A" w:rsidP="00FA3C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293" w:rsidRDefault="00E92E0C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posOffset>-527050</wp:posOffset>
          </wp:positionH>
          <wp:positionV relativeFrom="margin">
            <wp:posOffset>-706120</wp:posOffset>
          </wp:positionV>
          <wp:extent cx="10789285" cy="7628255"/>
          <wp:effectExtent l="0" t="0" r="0" b="0"/>
          <wp:wrapNone/>
          <wp:docPr id="34" name="Picture 34" descr="rs_brochure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s_brochure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9285" cy="7628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293" w:rsidRDefault="00E92E0C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-502285</wp:posOffset>
          </wp:positionH>
          <wp:positionV relativeFrom="margin">
            <wp:posOffset>-670560</wp:posOffset>
          </wp:positionV>
          <wp:extent cx="10782300" cy="7639050"/>
          <wp:effectExtent l="0" t="0" r="0" b="0"/>
          <wp:wrapNone/>
          <wp:docPr id="35" name="Picture 35" descr="rs_brochur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s_brochure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2300" cy="7639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D84FA82"/>
    <w:lvl w:ilvl="0">
      <w:numFmt w:val="bullet"/>
      <w:lvlText w:val="*"/>
      <w:lvlJc w:val="left"/>
    </w:lvl>
  </w:abstractNum>
  <w:abstractNum w:abstractNumId="1">
    <w:nsid w:val="21085EBB"/>
    <w:multiLevelType w:val="hybridMultilevel"/>
    <w:tmpl w:val="C4E05450"/>
    <w:lvl w:ilvl="0" w:tplc="3B42A00E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BE7DED"/>
    <w:multiLevelType w:val="hybridMultilevel"/>
    <w:tmpl w:val="A10CDA36"/>
    <w:lvl w:ilvl="0" w:tplc="D368BDA2">
      <w:start w:val="1"/>
      <w:numFmt w:val="bullet"/>
      <w:pStyle w:val="Inden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4F24E5"/>
    <w:multiLevelType w:val="hybridMultilevel"/>
    <w:tmpl w:val="1A8E15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D05669"/>
    <w:multiLevelType w:val="hybridMultilevel"/>
    <w:tmpl w:val="DCEAB23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E0C"/>
    <w:rsid w:val="00000393"/>
    <w:rsid w:val="00006343"/>
    <w:rsid w:val="0001355E"/>
    <w:rsid w:val="00032037"/>
    <w:rsid w:val="000369F2"/>
    <w:rsid w:val="00037FA6"/>
    <w:rsid w:val="00053AFF"/>
    <w:rsid w:val="00084463"/>
    <w:rsid w:val="00090E11"/>
    <w:rsid w:val="0009416B"/>
    <w:rsid w:val="000B455A"/>
    <w:rsid w:val="000B49DE"/>
    <w:rsid w:val="000E21C2"/>
    <w:rsid w:val="001007F5"/>
    <w:rsid w:val="001022BA"/>
    <w:rsid w:val="00115E2C"/>
    <w:rsid w:val="00120746"/>
    <w:rsid w:val="00125E57"/>
    <w:rsid w:val="00172B2D"/>
    <w:rsid w:val="0019402D"/>
    <w:rsid w:val="001C5FB2"/>
    <w:rsid w:val="00210F86"/>
    <w:rsid w:val="00216A48"/>
    <w:rsid w:val="002360CB"/>
    <w:rsid w:val="00253F37"/>
    <w:rsid w:val="00260056"/>
    <w:rsid w:val="00275316"/>
    <w:rsid w:val="0028228F"/>
    <w:rsid w:val="00286133"/>
    <w:rsid w:val="002870AF"/>
    <w:rsid w:val="002A62BF"/>
    <w:rsid w:val="002A6BE4"/>
    <w:rsid w:val="002C30CC"/>
    <w:rsid w:val="002E0BB4"/>
    <w:rsid w:val="003024C3"/>
    <w:rsid w:val="00342D90"/>
    <w:rsid w:val="0038334C"/>
    <w:rsid w:val="003868F4"/>
    <w:rsid w:val="003C5BC2"/>
    <w:rsid w:val="003D0FDA"/>
    <w:rsid w:val="003E19E4"/>
    <w:rsid w:val="003E48B5"/>
    <w:rsid w:val="003F2B89"/>
    <w:rsid w:val="00407FF8"/>
    <w:rsid w:val="004125DD"/>
    <w:rsid w:val="0042698E"/>
    <w:rsid w:val="00431AE6"/>
    <w:rsid w:val="004367AB"/>
    <w:rsid w:val="00451D70"/>
    <w:rsid w:val="00455046"/>
    <w:rsid w:val="00462808"/>
    <w:rsid w:val="00476857"/>
    <w:rsid w:val="004B21F2"/>
    <w:rsid w:val="004F2D37"/>
    <w:rsid w:val="00515601"/>
    <w:rsid w:val="00516530"/>
    <w:rsid w:val="005355C7"/>
    <w:rsid w:val="00541F99"/>
    <w:rsid w:val="00557C37"/>
    <w:rsid w:val="00560A9B"/>
    <w:rsid w:val="00564E2F"/>
    <w:rsid w:val="005859DB"/>
    <w:rsid w:val="00587909"/>
    <w:rsid w:val="00593827"/>
    <w:rsid w:val="005A1527"/>
    <w:rsid w:val="005B57D4"/>
    <w:rsid w:val="005C664B"/>
    <w:rsid w:val="005D0C4E"/>
    <w:rsid w:val="005D474F"/>
    <w:rsid w:val="00600C3E"/>
    <w:rsid w:val="00617043"/>
    <w:rsid w:val="00623204"/>
    <w:rsid w:val="00633713"/>
    <w:rsid w:val="0064444E"/>
    <w:rsid w:val="00645F61"/>
    <w:rsid w:val="0066040A"/>
    <w:rsid w:val="00670DAD"/>
    <w:rsid w:val="006823CD"/>
    <w:rsid w:val="00687254"/>
    <w:rsid w:val="00694817"/>
    <w:rsid w:val="006A1D3B"/>
    <w:rsid w:val="006A2A27"/>
    <w:rsid w:val="006B6014"/>
    <w:rsid w:val="006B763A"/>
    <w:rsid w:val="006D1543"/>
    <w:rsid w:val="006E2A7A"/>
    <w:rsid w:val="006E79E4"/>
    <w:rsid w:val="006F043E"/>
    <w:rsid w:val="006F252F"/>
    <w:rsid w:val="0070068A"/>
    <w:rsid w:val="00746FBD"/>
    <w:rsid w:val="007711DD"/>
    <w:rsid w:val="0077373C"/>
    <w:rsid w:val="00781EB8"/>
    <w:rsid w:val="007C695D"/>
    <w:rsid w:val="007D64AE"/>
    <w:rsid w:val="00803015"/>
    <w:rsid w:val="0080510E"/>
    <w:rsid w:val="00820A7E"/>
    <w:rsid w:val="008212E9"/>
    <w:rsid w:val="0083682C"/>
    <w:rsid w:val="008467BF"/>
    <w:rsid w:val="00853783"/>
    <w:rsid w:val="00853E4D"/>
    <w:rsid w:val="00857A1D"/>
    <w:rsid w:val="00860649"/>
    <w:rsid w:val="00866C4C"/>
    <w:rsid w:val="008A6E28"/>
    <w:rsid w:val="008B2A76"/>
    <w:rsid w:val="0090168B"/>
    <w:rsid w:val="00907693"/>
    <w:rsid w:val="00922135"/>
    <w:rsid w:val="00933AC5"/>
    <w:rsid w:val="009479B2"/>
    <w:rsid w:val="009500C0"/>
    <w:rsid w:val="0096064D"/>
    <w:rsid w:val="0096482F"/>
    <w:rsid w:val="009652C3"/>
    <w:rsid w:val="00967C92"/>
    <w:rsid w:val="0099420B"/>
    <w:rsid w:val="009D2643"/>
    <w:rsid w:val="009D645D"/>
    <w:rsid w:val="009E064D"/>
    <w:rsid w:val="009F0557"/>
    <w:rsid w:val="00A12489"/>
    <w:rsid w:val="00A125A6"/>
    <w:rsid w:val="00A15EFE"/>
    <w:rsid w:val="00A16505"/>
    <w:rsid w:val="00A314BC"/>
    <w:rsid w:val="00A323BE"/>
    <w:rsid w:val="00A60D42"/>
    <w:rsid w:val="00A73A41"/>
    <w:rsid w:val="00AC1F72"/>
    <w:rsid w:val="00AC5023"/>
    <w:rsid w:val="00AD2D09"/>
    <w:rsid w:val="00AE1BFF"/>
    <w:rsid w:val="00AE555B"/>
    <w:rsid w:val="00AE6425"/>
    <w:rsid w:val="00AF47DE"/>
    <w:rsid w:val="00AF6757"/>
    <w:rsid w:val="00B0056A"/>
    <w:rsid w:val="00B03DA4"/>
    <w:rsid w:val="00B233D6"/>
    <w:rsid w:val="00B34A60"/>
    <w:rsid w:val="00B408AA"/>
    <w:rsid w:val="00B51DB0"/>
    <w:rsid w:val="00B57924"/>
    <w:rsid w:val="00B613BD"/>
    <w:rsid w:val="00B8523C"/>
    <w:rsid w:val="00B926DE"/>
    <w:rsid w:val="00BA00AD"/>
    <w:rsid w:val="00BA319A"/>
    <w:rsid w:val="00BB5F88"/>
    <w:rsid w:val="00BB74A0"/>
    <w:rsid w:val="00BC0CA7"/>
    <w:rsid w:val="00BC5265"/>
    <w:rsid w:val="00BD2EA2"/>
    <w:rsid w:val="00BE00CE"/>
    <w:rsid w:val="00BE1E01"/>
    <w:rsid w:val="00BE7581"/>
    <w:rsid w:val="00C01EF5"/>
    <w:rsid w:val="00C12D08"/>
    <w:rsid w:val="00C2307C"/>
    <w:rsid w:val="00C450B6"/>
    <w:rsid w:val="00C7482F"/>
    <w:rsid w:val="00C82A7E"/>
    <w:rsid w:val="00CA07C9"/>
    <w:rsid w:val="00CA1354"/>
    <w:rsid w:val="00CA4E55"/>
    <w:rsid w:val="00CB09AC"/>
    <w:rsid w:val="00CC13DA"/>
    <w:rsid w:val="00CD0385"/>
    <w:rsid w:val="00CD1B00"/>
    <w:rsid w:val="00CE38C5"/>
    <w:rsid w:val="00CE5EEA"/>
    <w:rsid w:val="00D21466"/>
    <w:rsid w:val="00D31A6E"/>
    <w:rsid w:val="00D657E0"/>
    <w:rsid w:val="00D9014D"/>
    <w:rsid w:val="00DD6620"/>
    <w:rsid w:val="00DE2C35"/>
    <w:rsid w:val="00DE2F55"/>
    <w:rsid w:val="00DE5CC3"/>
    <w:rsid w:val="00DF25FA"/>
    <w:rsid w:val="00E024D0"/>
    <w:rsid w:val="00E118BC"/>
    <w:rsid w:val="00E12A14"/>
    <w:rsid w:val="00E16043"/>
    <w:rsid w:val="00E26187"/>
    <w:rsid w:val="00E30392"/>
    <w:rsid w:val="00E357BB"/>
    <w:rsid w:val="00E5596A"/>
    <w:rsid w:val="00E71E67"/>
    <w:rsid w:val="00E92E0C"/>
    <w:rsid w:val="00EB695F"/>
    <w:rsid w:val="00EF4293"/>
    <w:rsid w:val="00EF571F"/>
    <w:rsid w:val="00EF6C15"/>
    <w:rsid w:val="00F22CD1"/>
    <w:rsid w:val="00F26CB6"/>
    <w:rsid w:val="00F62BB7"/>
    <w:rsid w:val="00F72C71"/>
    <w:rsid w:val="00F77E56"/>
    <w:rsid w:val="00F94C50"/>
    <w:rsid w:val="00FA2031"/>
    <w:rsid w:val="00FA3CDC"/>
    <w:rsid w:val="00FA4FAD"/>
    <w:rsid w:val="00FB0CDE"/>
    <w:rsid w:val="00FC7A85"/>
    <w:rsid w:val="00FD1DD2"/>
    <w:rsid w:val="00FD4981"/>
    <w:rsid w:val="00FE62F5"/>
    <w:rsid w:val="00FE7F8A"/>
    <w:rsid w:val="00FF0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07693"/>
    <w:pPr>
      <w:spacing w:before="40" w:after="100" w:line="276" w:lineRule="auto"/>
    </w:pPr>
    <w:rPr>
      <w:rFonts w:ascii="Arial" w:hAnsi="Arial"/>
      <w:sz w:val="24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13BD"/>
    <w:pPr>
      <w:keepNext/>
      <w:outlineLvl w:val="0"/>
    </w:pPr>
    <w:rPr>
      <w:rFonts w:eastAsia="Times New Roman"/>
      <w:bCs/>
      <w:kern w:val="32"/>
      <w:sz w:val="32"/>
      <w:szCs w:val="32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A3C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A3CDC"/>
  </w:style>
  <w:style w:type="paragraph" w:styleId="Footer">
    <w:name w:val="footer"/>
    <w:basedOn w:val="Normal"/>
    <w:link w:val="FooterChar"/>
    <w:uiPriority w:val="99"/>
    <w:semiHidden/>
    <w:unhideWhenUsed/>
    <w:rsid w:val="00FA3C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A3CDC"/>
  </w:style>
  <w:style w:type="paragraph" w:styleId="BalloonText">
    <w:name w:val="Balloon Text"/>
    <w:basedOn w:val="Normal"/>
    <w:link w:val="BalloonTextChar"/>
    <w:uiPriority w:val="99"/>
    <w:semiHidden/>
    <w:unhideWhenUsed/>
    <w:rsid w:val="00FA3CD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FA3CD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rsid w:val="006E79E4"/>
    <w:rPr>
      <w:rFonts w:ascii="Arial" w:hAnsi="Arial"/>
      <w:sz w:val="24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B613BD"/>
    <w:rPr>
      <w:rFonts w:ascii="Arial" w:eastAsia="Times New Roman" w:hAnsi="Arial" w:cs="Times New Roman"/>
      <w:bCs/>
      <w:kern w:val="32"/>
      <w:sz w:val="32"/>
      <w:szCs w:val="32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6E79E4"/>
    <w:rPr>
      <w:i/>
      <w:iCs/>
      <w:color w:val="000000"/>
      <w:lang w:val="x-none"/>
    </w:rPr>
  </w:style>
  <w:style w:type="character" w:customStyle="1" w:styleId="QuoteChar">
    <w:name w:val="Quote Char"/>
    <w:link w:val="Quote"/>
    <w:uiPriority w:val="29"/>
    <w:rsid w:val="006E79E4"/>
    <w:rPr>
      <w:rFonts w:ascii="Arial" w:hAnsi="Arial"/>
      <w:i/>
      <w:iCs/>
      <w:color w:val="000000"/>
      <w:sz w:val="24"/>
      <w:szCs w:val="22"/>
      <w:lang w:eastAsia="en-US"/>
    </w:rPr>
  </w:style>
  <w:style w:type="paragraph" w:customStyle="1" w:styleId="H1">
    <w:name w:val="H1"/>
    <w:basedOn w:val="Normal"/>
    <w:qFormat/>
    <w:rsid w:val="008B2A76"/>
    <w:pPr>
      <w:spacing w:after="60"/>
    </w:pPr>
    <w:rPr>
      <w:sz w:val="40"/>
    </w:rPr>
  </w:style>
  <w:style w:type="paragraph" w:customStyle="1" w:styleId="BodyText1">
    <w:name w:val="Body Text1"/>
    <w:basedOn w:val="H1"/>
    <w:qFormat/>
    <w:rsid w:val="00593827"/>
    <w:rPr>
      <w:sz w:val="22"/>
    </w:rPr>
  </w:style>
  <w:style w:type="paragraph" w:customStyle="1" w:styleId="Indent">
    <w:name w:val="Indent"/>
    <w:basedOn w:val="BodyText1"/>
    <w:rsid w:val="003868F4"/>
    <w:pPr>
      <w:numPr>
        <w:numId w:val="3"/>
      </w:numPr>
      <w:spacing w:after="0"/>
      <w:ind w:left="357" w:hanging="357"/>
    </w:pPr>
  </w:style>
  <w:style w:type="paragraph" w:customStyle="1" w:styleId="H2">
    <w:name w:val="H2"/>
    <w:basedOn w:val="H1"/>
    <w:rsid w:val="006B6014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07693"/>
    <w:pPr>
      <w:spacing w:before="40" w:after="100" w:line="276" w:lineRule="auto"/>
    </w:pPr>
    <w:rPr>
      <w:rFonts w:ascii="Arial" w:hAnsi="Arial"/>
      <w:sz w:val="24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13BD"/>
    <w:pPr>
      <w:keepNext/>
      <w:outlineLvl w:val="0"/>
    </w:pPr>
    <w:rPr>
      <w:rFonts w:eastAsia="Times New Roman"/>
      <w:bCs/>
      <w:kern w:val="32"/>
      <w:sz w:val="32"/>
      <w:szCs w:val="32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A3C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A3CDC"/>
  </w:style>
  <w:style w:type="paragraph" w:styleId="Footer">
    <w:name w:val="footer"/>
    <w:basedOn w:val="Normal"/>
    <w:link w:val="FooterChar"/>
    <w:uiPriority w:val="99"/>
    <w:semiHidden/>
    <w:unhideWhenUsed/>
    <w:rsid w:val="00FA3C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A3CDC"/>
  </w:style>
  <w:style w:type="paragraph" w:styleId="BalloonText">
    <w:name w:val="Balloon Text"/>
    <w:basedOn w:val="Normal"/>
    <w:link w:val="BalloonTextChar"/>
    <w:uiPriority w:val="99"/>
    <w:semiHidden/>
    <w:unhideWhenUsed/>
    <w:rsid w:val="00FA3CD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FA3CD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rsid w:val="006E79E4"/>
    <w:rPr>
      <w:rFonts w:ascii="Arial" w:hAnsi="Arial"/>
      <w:sz w:val="24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B613BD"/>
    <w:rPr>
      <w:rFonts w:ascii="Arial" w:eastAsia="Times New Roman" w:hAnsi="Arial" w:cs="Times New Roman"/>
      <w:bCs/>
      <w:kern w:val="32"/>
      <w:sz w:val="32"/>
      <w:szCs w:val="32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6E79E4"/>
    <w:rPr>
      <w:i/>
      <w:iCs/>
      <w:color w:val="000000"/>
      <w:lang w:val="x-none"/>
    </w:rPr>
  </w:style>
  <w:style w:type="character" w:customStyle="1" w:styleId="QuoteChar">
    <w:name w:val="Quote Char"/>
    <w:link w:val="Quote"/>
    <w:uiPriority w:val="29"/>
    <w:rsid w:val="006E79E4"/>
    <w:rPr>
      <w:rFonts w:ascii="Arial" w:hAnsi="Arial"/>
      <w:i/>
      <w:iCs/>
      <w:color w:val="000000"/>
      <w:sz w:val="24"/>
      <w:szCs w:val="22"/>
      <w:lang w:eastAsia="en-US"/>
    </w:rPr>
  </w:style>
  <w:style w:type="paragraph" w:customStyle="1" w:styleId="H1">
    <w:name w:val="H1"/>
    <w:basedOn w:val="Normal"/>
    <w:qFormat/>
    <w:rsid w:val="008B2A76"/>
    <w:pPr>
      <w:spacing w:after="60"/>
    </w:pPr>
    <w:rPr>
      <w:sz w:val="40"/>
    </w:rPr>
  </w:style>
  <w:style w:type="paragraph" w:customStyle="1" w:styleId="BodyText1">
    <w:name w:val="Body Text1"/>
    <w:basedOn w:val="H1"/>
    <w:qFormat/>
    <w:rsid w:val="00593827"/>
    <w:rPr>
      <w:sz w:val="22"/>
    </w:rPr>
  </w:style>
  <w:style w:type="paragraph" w:customStyle="1" w:styleId="Indent">
    <w:name w:val="Indent"/>
    <w:basedOn w:val="BodyText1"/>
    <w:rsid w:val="003868F4"/>
    <w:pPr>
      <w:numPr>
        <w:numId w:val="3"/>
      </w:numPr>
      <w:spacing w:after="0"/>
      <w:ind w:left="357" w:hanging="357"/>
    </w:pPr>
  </w:style>
  <w:style w:type="paragraph" w:customStyle="1" w:styleId="H2">
    <w:name w:val="H2"/>
    <w:basedOn w:val="H1"/>
    <w:rsid w:val="006B6014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Primary\brochure%20and%20power%20point%20for%20parents%20to%20put%20in%20every%20program\RS%20School%20brochure%20template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E71F49-D873-4588-AAA8-7C7E98F18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RS School brochure template1</Template>
  <TotalTime>0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Bryant, Lindy</cp:lastModifiedBy>
  <cp:revision>2</cp:revision>
  <cp:lastPrinted>2011-05-25T01:47:00Z</cp:lastPrinted>
  <dcterms:created xsi:type="dcterms:W3CDTF">2015-03-31T21:15:00Z</dcterms:created>
  <dcterms:modified xsi:type="dcterms:W3CDTF">2015-03-31T21:15:00Z</dcterms:modified>
</cp:coreProperties>
</file>